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A12" w:rsidRPr="00EB318E" w:rsidRDefault="00EB318E" w:rsidP="00EB318E">
      <w:pPr>
        <w:spacing w:after="0" w:line="240" w:lineRule="auto"/>
        <w:jc w:val="center"/>
        <w:rPr>
          <w:b/>
          <w:sz w:val="28"/>
          <w:u w:val="single"/>
          <w:lang w:val="it-IT"/>
        </w:rPr>
      </w:pPr>
      <w:r w:rsidRPr="00EB318E">
        <w:rPr>
          <w:b/>
          <w:sz w:val="28"/>
          <w:u w:val="single"/>
          <w:lang w:val="it-IT"/>
        </w:rPr>
        <w:t>Assistenza</w:t>
      </w:r>
      <w:r w:rsidR="00417A12" w:rsidRPr="00EB318E">
        <w:rPr>
          <w:b/>
          <w:sz w:val="28"/>
          <w:u w:val="single"/>
          <w:lang w:val="it-IT"/>
        </w:rPr>
        <w:t>: valutazione del grado di autosufficienza</w:t>
      </w:r>
    </w:p>
    <w:p w:rsidR="00EB318E" w:rsidRDefault="00EB318E" w:rsidP="00EB318E">
      <w:pPr>
        <w:spacing w:after="0" w:line="240" w:lineRule="auto"/>
        <w:jc w:val="center"/>
        <w:rPr>
          <w:b/>
          <w:sz w:val="28"/>
          <w:u w:val="single"/>
        </w:rPr>
      </w:pPr>
      <w:r w:rsidRPr="00EB318E">
        <w:rPr>
          <w:b/>
          <w:sz w:val="28"/>
          <w:u w:val="single"/>
        </w:rPr>
        <w:t>Betreuung</w:t>
      </w:r>
      <w:r w:rsidR="00417A12" w:rsidRPr="00EB318E">
        <w:rPr>
          <w:b/>
          <w:sz w:val="28"/>
          <w:u w:val="single"/>
        </w:rPr>
        <w:t>: Beurteilung  des Selbstständigkeitsgrades</w:t>
      </w:r>
    </w:p>
    <w:p w:rsidR="00EB318E" w:rsidRPr="00EB318E" w:rsidRDefault="00EB318E" w:rsidP="00EB318E">
      <w:pPr>
        <w:spacing w:after="0" w:line="240" w:lineRule="auto"/>
        <w:jc w:val="center"/>
        <w:rPr>
          <w:b/>
          <w:sz w:val="28"/>
          <w:u w:val="single"/>
        </w:rPr>
      </w:pPr>
    </w:p>
    <w:p w:rsidR="00EB318E" w:rsidRPr="00EB318E" w:rsidRDefault="00EB318E" w:rsidP="00EB318E">
      <w:pPr>
        <w:pStyle w:val="Kopfzeile"/>
        <w:tabs>
          <w:tab w:val="left" w:pos="4253"/>
        </w:tabs>
        <w:jc w:val="center"/>
        <w:rPr>
          <w:szCs w:val="24"/>
        </w:rPr>
      </w:pPr>
      <w:r w:rsidRPr="008A3960">
        <w:rPr>
          <w:b/>
          <w:szCs w:val="24"/>
        </w:rPr>
        <w:t>Nome/Name</w:t>
      </w:r>
      <w:r w:rsidRPr="00EB318E">
        <w:rPr>
          <w:szCs w:val="24"/>
        </w:rPr>
        <w:t>__</w:t>
      </w:r>
      <w:r w:rsidR="003519D7">
        <w:rPr>
          <w:szCs w:val="24"/>
        </w:rPr>
        <w:t>________________________________________</w:t>
      </w:r>
      <w:r w:rsidRPr="00EB318E">
        <w:rPr>
          <w:szCs w:val="24"/>
        </w:rPr>
        <w:t>___________________________</w:t>
      </w:r>
    </w:p>
    <w:p w:rsidR="00417A12" w:rsidRDefault="00417A12" w:rsidP="00EB318E">
      <w:pPr>
        <w:spacing w:after="0" w:line="240" w:lineRule="auto"/>
        <w:jc w:val="center"/>
        <w:rPr>
          <w:b/>
        </w:rPr>
      </w:pPr>
    </w:p>
    <w:p w:rsidR="008A3960" w:rsidRDefault="008A3960" w:rsidP="00EB318E">
      <w:pPr>
        <w:spacing w:after="0" w:line="240" w:lineRule="auto"/>
        <w:jc w:val="center"/>
        <w:rPr>
          <w:b/>
        </w:rPr>
      </w:pPr>
    </w:p>
    <w:p w:rsidR="00EB318E" w:rsidRPr="00EB318E" w:rsidRDefault="00EB318E" w:rsidP="00EB318E">
      <w:pPr>
        <w:spacing w:after="0" w:line="240" w:lineRule="auto"/>
        <w:jc w:val="center"/>
        <w:rPr>
          <w:b/>
        </w:rPr>
      </w:pPr>
    </w:p>
    <w:tbl>
      <w:tblPr>
        <w:tblStyle w:val="Tabellenraster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4219"/>
        <w:gridCol w:w="567"/>
        <w:gridCol w:w="4536"/>
      </w:tblGrid>
      <w:tr w:rsidR="00417A12" w:rsidTr="00FC60CE">
        <w:trPr>
          <w:jc w:val="center"/>
        </w:trPr>
        <w:tc>
          <w:tcPr>
            <w:tcW w:w="421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417A12" w:rsidRPr="00E8528D" w:rsidRDefault="00134CA0" w:rsidP="00EB318E">
            <w:pPr>
              <w:rPr>
                <w:sz w:val="28"/>
              </w:rPr>
            </w:pPr>
            <w:r>
              <w:rPr>
                <w:sz w:val="28"/>
              </w:rPr>
              <w:t>Grado di non a</w:t>
            </w:r>
            <w:r w:rsidRPr="00E8528D">
              <w:rPr>
                <w:sz w:val="28"/>
              </w:rPr>
              <w:t>utosufficienza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7A12" w:rsidRPr="00E8528D" w:rsidRDefault="00417A12" w:rsidP="00EB318E">
            <w:pPr>
              <w:rPr>
                <w:sz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417A12" w:rsidRPr="00E8528D" w:rsidRDefault="00134CA0" w:rsidP="00EB318E">
            <w:pPr>
              <w:rPr>
                <w:sz w:val="28"/>
              </w:rPr>
            </w:pPr>
            <w:r w:rsidRPr="00E8528D">
              <w:rPr>
                <w:sz w:val="28"/>
              </w:rPr>
              <w:t>Pflegebedürftigkeitsgrad</w:t>
            </w:r>
          </w:p>
        </w:tc>
      </w:tr>
      <w:tr w:rsidR="00417A12" w:rsidTr="00FC60C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17A12" w:rsidRDefault="00417A12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7A12" w:rsidRDefault="00417A12"/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17A12" w:rsidRDefault="00417A12"/>
        </w:tc>
      </w:tr>
      <w:tr w:rsid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</w:pPr>
            <w:r>
              <w:t xml:space="preserve"> ALZARSI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Default="00417A12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7524FE" w:rsidP="007524FE">
            <w:r>
              <w:t>1. AUFSTEHEN</w:t>
            </w:r>
          </w:p>
        </w:tc>
      </w:tr>
      <w:tr w:rsid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Default="003753EE" w:rsidP="003753EE">
            <w:pPr>
              <w:pStyle w:val="Listenabsatz"/>
              <w:jc w:val="both"/>
            </w:pPr>
            <w:r>
              <w:t>Spontaneamente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Default="003753EE" w:rsidP="003B5CC8">
            <w:pPr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Default="003753EE" w:rsidP="007524FE">
            <w:r>
              <w:t xml:space="preserve">    Alleine</w:t>
            </w:r>
          </w:p>
        </w:tc>
      </w:tr>
      <w:tr w:rsid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Default="003753EE" w:rsidP="003753EE">
            <w:pPr>
              <w:pStyle w:val="Listenabsatz"/>
              <w:jc w:val="both"/>
            </w:pPr>
            <w:r>
              <w:t>Con sollecitazione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Default="003753EE" w:rsidP="003B5CC8">
            <w:pPr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Default="003753EE" w:rsidP="007524FE">
            <w:r>
              <w:t xml:space="preserve">    Nach Aufforderung</w:t>
            </w:r>
          </w:p>
        </w:tc>
      </w:tr>
      <w:tr w:rsidR="003753EE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3753EE" w:rsidRDefault="003753EE" w:rsidP="003753EE">
            <w:pPr>
              <w:pStyle w:val="Listenabsatz"/>
              <w:jc w:val="both"/>
              <w:rPr>
                <w:lang w:val="it-IT"/>
              </w:rPr>
            </w:pPr>
            <w:r w:rsidRPr="003753EE">
              <w:rPr>
                <w:lang w:val="it-IT"/>
              </w:rPr>
              <w:t>Con l’aiuto di una persona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3753EE" w:rsidRDefault="003753EE" w:rsidP="003B5CC8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3753EE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Mit Hilfe einer Person</w:t>
            </w:r>
          </w:p>
        </w:tc>
      </w:tr>
      <w:tr w:rsidR="003753EE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3753EE" w:rsidRDefault="003753EE" w:rsidP="003753EE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Con l’aiuto di due persone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3753EE" w:rsidRDefault="003753EE" w:rsidP="003B5CC8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3753EE" w:rsidRDefault="003753EE" w:rsidP="003B08EE">
            <w:pPr>
              <w:rPr>
                <w:lang w:val="it-IT"/>
              </w:rPr>
            </w:pPr>
            <w:r>
              <w:rPr>
                <w:lang w:val="it-IT"/>
              </w:rPr>
              <w:t xml:space="preserve">    </w:t>
            </w:r>
            <w:r w:rsidR="003B08EE">
              <w:rPr>
                <w:lang w:val="it-IT"/>
              </w:rPr>
              <w:t>Mit Hilfe zweier</w:t>
            </w:r>
            <w:r>
              <w:rPr>
                <w:lang w:val="it-IT"/>
              </w:rPr>
              <w:t xml:space="preserve"> Personen</w:t>
            </w:r>
          </w:p>
        </w:tc>
        <w:bookmarkStart w:id="0" w:name="_GoBack"/>
        <w:bookmarkEnd w:id="0"/>
      </w:tr>
      <w:tr w:rsidR="003753EE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Pr="003753EE" w:rsidRDefault="003753EE" w:rsidP="003753EE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53EE" w:rsidRPr="003753EE" w:rsidRDefault="003753EE">
            <w:pPr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Pr="003753EE" w:rsidRDefault="003753EE" w:rsidP="007524FE">
            <w:pPr>
              <w:rPr>
                <w:lang w:val="it-IT"/>
              </w:rPr>
            </w:pPr>
          </w:p>
        </w:tc>
      </w:tr>
      <w:tr w:rsidR="00417A12" w:rsidRPr="00101A6B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</w:pPr>
            <w:r>
              <w:t>DEAMBULAZIONE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Default="00417A12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101A6B" w:rsidRDefault="007524FE" w:rsidP="007524FE">
            <w:pPr>
              <w:rPr>
                <w:lang w:val="it-IT"/>
              </w:rPr>
            </w:pPr>
            <w:r w:rsidRPr="00101A6B">
              <w:rPr>
                <w:lang w:val="it-IT"/>
              </w:rPr>
              <w:t xml:space="preserve">2. </w:t>
            </w:r>
            <w:r w:rsidRPr="003B5CC8">
              <w:rPr>
                <w:shd w:val="clear" w:color="auto" w:fill="BFBFBF" w:themeFill="background1" w:themeFillShade="BF"/>
                <w:lang w:val="it-IT"/>
              </w:rPr>
              <w:t>GEHEN</w:t>
            </w:r>
          </w:p>
        </w:tc>
      </w:tr>
      <w:tr w:rsidR="003753EE" w:rsidRPr="00101A6B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101A6B" w:rsidRDefault="003753EE" w:rsidP="003753EE">
            <w:pPr>
              <w:pStyle w:val="Listenabsatz"/>
              <w:jc w:val="both"/>
              <w:rPr>
                <w:lang w:val="it-IT"/>
              </w:rPr>
            </w:pPr>
            <w:r w:rsidRPr="00101A6B">
              <w:rPr>
                <w:lang w:val="it-IT"/>
              </w:rPr>
              <w:t>Senza aiuto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101A6B" w:rsidRDefault="00BB5523" w:rsidP="003B5CC8">
            <w:pPr>
              <w:jc w:val="center"/>
              <w:rPr>
                <w:lang w:val="it-IT"/>
              </w:rPr>
            </w:pPr>
            <w:r w:rsidRPr="00101A6B"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101A6B" w:rsidRDefault="00BB5523" w:rsidP="007524FE">
            <w:pPr>
              <w:rPr>
                <w:lang w:val="it-IT"/>
              </w:rPr>
            </w:pPr>
            <w:r w:rsidRPr="00101A6B">
              <w:rPr>
                <w:lang w:val="it-IT"/>
              </w:rPr>
              <w:t xml:space="preserve">    Ohne Hilfe</w:t>
            </w:r>
          </w:p>
        </w:tc>
      </w:tr>
      <w:tr w:rsidR="003753EE" w:rsidRPr="00FC60C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101A6B" w:rsidRDefault="00BB5523" w:rsidP="00BB5523">
            <w:pPr>
              <w:pStyle w:val="Listenabsatz"/>
              <w:jc w:val="both"/>
              <w:rPr>
                <w:lang w:val="it-IT"/>
              </w:rPr>
            </w:pPr>
            <w:r w:rsidRPr="00101A6B">
              <w:rPr>
                <w:lang w:val="it-IT"/>
              </w:rPr>
              <w:t>Con bastone, tripode ecc.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101A6B" w:rsidRDefault="00BB5523" w:rsidP="003B5CC8">
            <w:pPr>
              <w:jc w:val="center"/>
              <w:rPr>
                <w:lang w:val="it-IT"/>
              </w:rPr>
            </w:pPr>
            <w:r w:rsidRPr="00101A6B"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FC60CE" w:rsidRDefault="00BB5523" w:rsidP="007524FE">
            <w:r w:rsidRPr="00FC60CE">
              <w:t xml:space="preserve">    Mit Hilfe (Stock, Dreifuss, usw.)</w:t>
            </w:r>
          </w:p>
        </w:tc>
      </w:tr>
      <w:tr w:rsidR="003753EE" w:rsidRP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BB5523" w:rsidRDefault="00BB5523" w:rsidP="00BB5523">
            <w:pPr>
              <w:pStyle w:val="Listenabsatz"/>
              <w:jc w:val="both"/>
              <w:rPr>
                <w:lang w:val="it-IT"/>
              </w:rPr>
            </w:pPr>
            <w:r w:rsidRPr="00BB5523">
              <w:rPr>
                <w:lang w:val="it-IT"/>
              </w:rPr>
              <w:t>Con l’aiuto di almeno una persona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BB5523" w:rsidRDefault="00BB5523" w:rsidP="003B5CC8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BB5523" w:rsidRDefault="00BB5523" w:rsidP="007524FE">
            <w:r w:rsidRPr="00BB5523">
              <w:t xml:space="preserve">    Mit Hilfe mindestens einer Person</w:t>
            </w:r>
          </w:p>
        </w:tc>
      </w:tr>
      <w:tr w:rsidR="003753EE" w:rsidRP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53EE" w:rsidRPr="00BB5523" w:rsidRDefault="00BB5523" w:rsidP="00BB5523">
            <w:pPr>
              <w:pStyle w:val="Listenabsatz"/>
              <w:jc w:val="both"/>
            </w:pPr>
            <w:r>
              <w:t>Impossibile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3EE" w:rsidRPr="00BB5523" w:rsidRDefault="00BB5523" w:rsidP="003B5CC8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53EE" w:rsidRPr="00BB5523" w:rsidRDefault="00BB5523" w:rsidP="007524FE">
            <w:r>
              <w:t xml:space="preserve">    Unfähig</w:t>
            </w:r>
          </w:p>
        </w:tc>
      </w:tr>
      <w:tr w:rsidR="003753EE" w:rsidRP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Pr="00BB5523" w:rsidRDefault="003753EE" w:rsidP="00BB5523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53EE" w:rsidRPr="00BB5523" w:rsidRDefault="003753EE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Pr="00BB5523" w:rsidRDefault="003753EE" w:rsidP="007524FE"/>
        </w:tc>
      </w:tr>
      <w:tr w:rsid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</w:pPr>
            <w:r>
              <w:t>MOVIMENTI IN CASA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Default="00417A12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7524FE" w:rsidP="007524FE">
            <w:r>
              <w:t xml:space="preserve">3.FORTBEWEGEN IM HAUS </w:t>
            </w:r>
          </w:p>
        </w:tc>
      </w:tr>
      <w:tr w:rsid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5523" w:rsidRDefault="00BB5523" w:rsidP="00BB5523">
            <w:pPr>
              <w:pStyle w:val="Listenabsatz"/>
              <w:jc w:val="both"/>
            </w:pPr>
            <w:r>
              <w:t>Ovunque da solo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23" w:rsidRDefault="00BB5523" w:rsidP="002D2980">
            <w:pPr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B5523" w:rsidRDefault="00BB5523" w:rsidP="007524FE">
            <w:r>
              <w:t xml:space="preserve">    Überall alleine (Treppen)</w:t>
            </w:r>
          </w:p>
        </w:tc>
      </w:tr>
      <w:tr w:rsid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5523" w:rsidRDefault="00BB5523" w:rsidP="00BB5523">
            <w:pPr>
              <w:pStyle w:val="Listenabsatz"/>
              <w:jc w:val="both"/>
            </w:pPr>
            <w:r>
              <w:t>Solo sul piano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23" w:rsidRDefault="00BB5523" w:rsidP="002D2980">
            <w:pPr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B5523" w:rsidRDefault="00BB5523" w:rsidP="007524FE">
            <w:r>
              <w:t xml:space="preserve">    Nur auf der Etage</w:t>
            </w:r>
          </w:p>
        </w:tc>
      </w:tr>
      <w:tr w:rsid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5523" w:rsidRDefault="00BB5523" w:rsidP="00BB5523">
            <w:pPr>
              <w:pStyle w:val="Listenabsatz"/>
              <w:jc w:val="both"/>
            </w:pPr>
            <w:r>
              <w:t>Solo verso la toilette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23" w:rsidRDefault="00BB5523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B5523" w:rsidRDefault="009E3423" w:rsidP="007524FE">
            <w:r>
              <w:t xml:space="preserve">    Nur zur Toilette</w:t>
            </w:r>
          </w:p>
        </w:tc>
      </w:tr>
      <w:tr w:rsidR="00BB5523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5523" w:rsidRDefault="009E3423" w:rsidP="009E3423">
            <w:pPr>
              <w:pStyle w:val="Listenabsatz"/>
              <w:jc w:val="both"/>
            </w:pPr>
            <w:r>
              <w:t>Nessun spostamento da solo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23" w:rsidRDefault="009E3423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B5523" w:rsidRDefault="009E3423" w:rsidP="007524FE">
            <w:r>
              <w:t xml:space="preserve">    Keine Begleitung</w:t>
            </w:r>
          </w:p>
        </w:tc>
      </w:tr>
      <w:tr w:rsid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Default="003753EE" w:rsidP="00101A6B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53EE" w:rsidRDefault="003753EE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53EE" w:rsidRDefault="003753EE" w:rsidP="007524FE"/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</w:pPr>
            <w:r>
              <w:t>ATTIVITÀ FISICA DIURNA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Default="00417A12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7524FE" w:rsidRDefault="007524FE" w:rsidP="007524FE">
            <w:pPr>
              <w:rPr>
                <w:lang w:val="it-IT"/>
              </w:rPr>
            </w:pPr>
            <w:r w:rsidRPr="007524FE">
              <w:rPr>
                <w:lang w:val="it-IT"/>
              </w:rPr>
              <w:t>4.</w:t>
            </w:r>
            <w:r>
              <w:rPr>
                <w:lang w:val="it-IT"/>
              </w:rPr>
              <w:t xml:space="preserve"> </w:t>
            </w:r>
            <w:r w:rsidR="006B20BA">
              <w:rPr>
                <w:lang w:val="it-IT"/>
              </w:rPr>
              <w:t>KÖRPERLICHE AKTIVITÄT IM HAUS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Attivitá 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Normale Aktivität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Riposi frequenti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Häufige Ruhepausen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In poltrona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Sitzen im Lehnstuhl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Alletato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Bettlägerigkeit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</w:p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7524FE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7524FE">
              <w:rPr>
                <w:lang w:val="it-IT"/>
              </w:rPr>
              <w:t>BAGNO E TOILETTE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7524FE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5.</w:t>
            </w:r>
            <w:r>
              <w:rPr>
                <w:lang w:val="it-IT"/>
              </w:rPr>
              <w:t xml:space="preserve"> BAD- UND TOILETTENBENUTZUNG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Autonom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Autonom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Dietro sollecitazione/ istruzione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Nach Aufforderung/ Unter Anleitung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Necessita di aiuto parziale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Mit teilweiser Hilfe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Necessita di aiuto completo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Vollständig auf Hilfe angewiesen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101A6B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</w:p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7524FE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7524FE">
              <w:rPr>
                <w:lang w:val="it-IT"/>
              </w:rPr>
              <w:t>ABBIGLIAMENTO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7A12" w:rsidRPr="007524FE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6.</w:t>
            </w:r>
            <w:r>
              <w:rPr>
                <w:lang w:val="it-IT"/>
              </w:rPr>
              <w:t xml:space="preserve"> BEKLEIDUNG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9766D8" w:rsidP="009766D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Autonomo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9766D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Autonom</w:t>
            </w: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Dietro sollecitazione/ istruzione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Nach Aufforderung/ Unter Anleitung</w:t>
            </w:r>
          </w:p>
        </w:tc>
      </w:tr>
      <w:tr w:rsidR="00101A6B" w:rsidRPr="007524FE" w:rsidTr="006F3018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Si veste con un po’ di aiuto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Mit etwas Hilfe</w:t>
            </w:r>
          </w:p>
        </w:tc>
      </w:tr>
      <w:tr w:rsidR="00101A6B" w:rsidRPr="007524FE" w:rsidTr="006F3018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1A6B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Necessita di aiuto completo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A6B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A6B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Vollständig auf Hilfe angewiesen</w:t>
            </w:r>
          </w:p>
        </w:tc>
      </w:tr>
      <w:tr w:rsidR="00FC60CE" w:rsidRPr="007524FE" w:rsidTr="006F3018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0CE" w:rsidRDefault="00FC60CE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C60CE" w:rsidRDefault="00FC60C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0CE" w:rsidRDefault="00FC60CE" w:rsidP="006B20BA">
            <w:pPr>
              <w:rPr>
                <w:lang w:val="it-IT"/>
              </w:rPr>
            </w:pPr>
          </w:p>
        </w:tc>
      </w:tr>
      <w:tr w:rsidR="00EB318E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6B20BA" w:rsidRDefault="00EB318E" w:rsidP="006B20BA">
            <w:pPr>
              <w:rPr>
                <w:lang w:val="it-IT"/>
              </w:rPr>
            </w:pPr>
          </w:p>
        </w:tc>
      </w:tr>
      <w:tr w:rsidR="00EB318E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6B20BA" w:rsidRDefault="00EB318E" w:rsidP="006B20BA">
            <w:pPr>
              <w:rPr>
                <w:lang w:val="it-IT"/>
              </w:rPr>
            </w:pPr>
          </w:p>
        </w:tc>
      </w:tr>
      <w:tr w:rsidR="00EB318E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7524FE" w:rsidRDefault="00EB318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Pr="006B20BA" w:rsidRDefault="00EB318E" w:rsidP="006B20BA">
            <w:pPr>
              <w:rPr>
                <w:lang w:val="it-IT"/>
              </w:rPr>
            </w:pPr>
          </w:p>
        </w:tc>
      </w:tr>
      <w:tr w:rsidR="008A3960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Pr="007524FE" w:rsidRDefault="008A3960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Pr="007524FE" w:rsidRDefault="008A3960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Pr="006B20BA" w:rsidRDefault="008A3960" w:rsidP="006B20BA">
            <w:pPr>
              <w:rPr>
                <w:lang w:val="it-IT"/>
              </w:rPr>
            </w:pPr>
          </w:p>
        </w:tc>
      </w:tr>
      <w:tr w:rsidR="00101A6B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7524FE" w:rsidRDefault="00101A6B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A6B" w:rsidRPr="006B20BA" w:rsidRDefault="00101A6B" w:rsidP="006B20BA">
            <w:pPr>
              <w:rPr>
                <w:lang w:val="it-IT"/>
              </w:rPr>
            </w:pPr>
          </w:p>
        </w:tc>
      </w:tr>
      <w:tr w:rsidR="006221E7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Pr="007524FE" w:rsidRDefault="006221E7" w:rsidP="00D15D5A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Pr="007524FE" w:rsidRDefault="006221E7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Pr="006B20BA" w:rsidRDefault="006221E7" w:rsidP="006B20BA">
            <w:pPr>
              <w:rPr>
                <w:lang w:val="it-IT"/>
              </w:rPr>
            </w:pPr>
          </w:p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7524FE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7524FE">
              <w:rPr>
                <w:lang w:val="it-IT"/>
              </w:rPr>
              <w:t>ALIMENTAZIONE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7524FE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7.</w:t>
            </w:r>
            <w:r>
              <w:rPr>
                <w:lang w:val="it-IT"/>
              </w:rPr>
              <w:t xml:space="preserve"> ERNÄHRUNG</w:t>
            </w:r>
          </w:p>
        </w:tc>
      </w:tr>
      <w:tr w:rsidR="00D15D5A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Autonomo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Autonom</w:t>
            </w:r>
          </w:p>
        </w:tc>
      </w:tr>
      <w:tr w:rsidR="00D15D5A" w:rsidRPr="00D15D5A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Da sollecitare o accompagnare al tavolo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D15D5A" w:rsidRDefault="00D15D5A" w:rsidP="00D15D5A">
            <w:pPr>
              <w:ind w:left="176" w:hanging="142"/>
            </w:pPr>
            <w:r>
              <w:t xml:space="preserve">   </w:t>
            </w:r>
            <w:r w:rsidRPr="00D15D5A">
              <w:t>Nach Aufforderung- oder muss zum Tisch begleitet werden</w:t>
            </w:r>
          </w:p>
        </w:tc>
      </w:tr>
      <w:tr w:rsidR="00D15D5A" w:rsidRPr="00D15D5A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D15D5A" w:rsidRDefault="00D15D5A" w:rsidP="00D15D5A">
            <w:pPr>
              <w:pStyle w:val="Listenabsatz"/>
              <w:jc w:val="both"/>
            </w:pPr>
            <w:r>
              <w:t>Aiuto parziale restando prensenti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D15D5A" w:rsidRDefault="00D15D5A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D15D5A" w:rsidRDefault="00D15D5A" w:rsidP="006B20BA">
            <w:r>
              <w:t xml:space="preserve">   Teilhilfe, unter dauernder Anwesenheit</w:t>
            </w:r>
          </w:p>
        </w:tc>
      </w:tr>
      <w:tr w:rsidR="00D15D5A" w:rsidRPr="00D15D5A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D15D5A" w:rsidRDefault="00D15D5A" w:rsidP="00D15D5A">
            <w:pPr>
              <w:pStyle w:val="Listenabsatz"/>
              <w:jc w:val="both"/>
            </w:pPr>
            <w:r>
              <w:t>Neccesita di assintenza completa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D15D5A" w:rsidRDefault="00D15D5A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D15D5A" w:rsidRDefault="00D15D5A" w:rsidP="006B20BA">
            <w:r>
              <w:t xml:space="preserve">    Bedarf dauernder vollständiger Hilfe</w:t>
            </w:r>
          </w:p>
        </w:tc>
      </w:tr>
      <w:tr w:rsidR="00D15D5A" w:rsidRPr="00D15D5A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D5A" w:rsidRPr="00D15D5A" w:rsidRDefault="00D15D5A" w:rsidP="00D15D5A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15D5A" w:rsidRPr="00D15D5A" w:rsidRDefault="00D15D5A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D5A" w:rsidRPr="00D15D5A" w:rsidRDefault="00D15D5A" w:rsidP="006B20BA"/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7524FE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7524FE">
              <w:rPr>
                <w:lang w:val="it-IT"/>
              </w:rPr>
              <w:t>INCONTINENZA URINARIA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7524FE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8.</w:t>
            </w:r>
            <w:r>
              <w:rPr>
                <w:lang w:val="it-IT"/>
              </w:rPr>
              <w:t xml:space="preserve"> HARNINKONTINENZ</w:t>
            </w:r>
          </w:p>
        </w:tc>
      </w:tr>
      <w:tr w:rsidR="00D15D5A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6B20BA" w:rsidRDefault="00D15D5A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Nie</w:t>
            </w:r>
          </w:p>
        </w:tc>
      </w:tr>
      <w:tr w:rsidR="00D15D5A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7524FE" w:rsidRDefault="00D15D5A" w:rsidP="00D15D5A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Meno di una volta alla settimana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7524FE" w:rsidRDefault="00D15D5A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3B46D4" w:rsidRDefault="00D15D5A" w:rsidP="006B20BA">
            <w:r w:rsidRPr="003B46D4">
              <w:t xml:space="preserve">    </w:t>
            </w:r>
            <w:r w:rsidR="003B46D4" w:rsidRPr="003B46D4">
              <w:t>Seltener als</w:t>
            </w:r>
            <w:r w:rsidR="003B46D4">
              <w:t xml:space="preserve"> e</w:t>
            </w:r>
            <w:r w:rsidR="003B46D4" w:rsidRPr="003B46D4">
              <w:t>in Mal pro Woche</w:t>
            </w:r>
          </w:p>
        </w:tc>
      </w:tr>
      <w:tr w:rsidR="00D15D5A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3B46D4" w:rsidRDefault="003B46D4" w:rsidP="003B46D4">
            <w:pPr>
              <w:pStyle w:val="Listenabsatz"/>
              <w:jc w:val="both"/>
              <w:rPr>
                <w:lang w:val="it-IT"/>
              </w:rPr>
            </w:pPr>
            <w:r w:rsidRPr="003B46D4">
              <w:rPr>
                <w:lang w:val="it-IT"/>
              </w:rPr>
              <w:t>Da 1 volta a settimana ad 1 volta nelle 24 ore oppure portatore di catetere permanente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3B46D4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3B46D4" w:rsidRDefault="003B46D4" w:rsidP="003B46D4">
            <w:pPr>
              <w:ind w:left="176" w:hanging="176"/>
            </w:pPr>
            <w:r w:rsidRPr="003B46D4">
              <w:t xml:space="preserve">    Von nein Mal pro Woche bis ein Mal am Tag </w:t>
            </w:r>
            <w:r>
              <w:t xml:space="preserve">     </w:t>
            </w:r>
            <w:r w:rsidRPr="003B46D4">
              <w:t>oder Dauerkatheterträger</w:t>
            </w:r>
          </w:p>
        </w:tc>
      </w:tr>
      <w:tr w:rsidR="00D15D5A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15D5A" w:rsidRPr="003B46D4" w:rsidRDefault="003B46D4" w:rsidP="003B46D4">
            <w:pPr>
              <w:pStyle w:val="Listenabsatz"/>
              <w:jc w:val="both"/>
              <w:rPr>
                <w:lang w:val="it-IT"/>
              </w:rPr>
            </w:pPr>
            <w:r w:rsidRPr="003B46D4">
              <w:rPr>
                <w:lang w:val="it-IT"/>
              </w:rPr>
              <w:t>Piú di una volta al d</w:t>
            </w:r>
            <w:r>
              <w:rPr>
                <w:lang w:val="it-IT"/>
              </w:rPr>
              <w:t>ì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5A" w:rsidRPr="003B46D4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15D5A" w:rsidRPr="003B46D4" w:rsidRDefault="003B46D4" w:rsidP="006B20BA">
            <w:r w:rsidRPr="003B46D4">
              <w:t xml:space="preserve">    Häufiger als</w:t>
            </w:r>
            <w:r>
              <w:t xml:space="preserve"> e</w:t>
            </w:r>
            <w:r w:rsidRPr="003B46D4">
              <w:t>in Mal am Tag</w:t>
            </w:r>
          </w:p>
        </w:tc>
      </w:tr>
      <w:tr w:rsidR="00D15D5A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D5A" w:rsidRPr="003B46D4" w:rsidRDefault="00D15D5A" w:rsidP="003B46D4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15D5A" w:rsidRPr="003B46D4" w:rsidRDefault="00D15D5A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D5A" w:rsidRPr="003B46D4" w:rsidRDefault="00D15D5A" w:rsidP="006B20BA"/>
        </w:tc>
      </w:tr>
      <w:tr w:rsidR="00417A12" w:rsidRPr="007524F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3B5CC8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shd w:val="clear" w:color="auto" w:fill="BFBFBF" w:themeFill="background1" w:themeFillShade="BF"/>
                <w:lang w:val="it-IT"/>
              </w:rPr>
            </w:pPr>
            <w:r w:rsidRPr="003B5CC8">
              <w:rPr>
                <w:shd w:val="clear" w:color="auto" w:fill="BFBFBF" w:themeFill="background1" w:themeFillShade="BF"/>
                <w:lang w:val="it-IT"/>
              </w:rPr>
              <w:t>INCONTINENZA FECALE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7524FE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3B5CC8" w:rsidRDefault="006B20BA" w:rsidP="006B20BA">
            <w:pPr>
              <w:rPr>
                <w:shd w:val="clear" w:color="auto" w:fill="BFBFBF" w:themeFill="background1" w:themeFillShade="BF"/>
                <w:lang w:val="it-IT"/>
              </w:rPr>
            </w:pPr>
            <w:r w:rsidRPr="003B5CC8">
              <w:rPr>
                <w:shd w:val="clear" w:color="auto" w:fill="BFBFBF" w:themeFill="background1" w:themeFillShade="BF"/>
                <w:lang w:val="it-IT"/>
              </w:rPr>
              <w:t>9. STUHLINKONTINENZ</w:t>
            </w:r>
          </w:p>
        </w:tc>
      </w:tr>
      <w:tr w:rsidR="003B46D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417A12" w:rsidRDefault="003B46D4" w:rsidP="003B46D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417A12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6B20BA" w:rsidRDefault="003B46D4" w:rsidP="003753EE">
            <w:pPr>
              <w:ind w:left="317" w:hanging="317"/>
              <w:rPr>
                <w:lang w:val="it-IT"/>
              </w:rPr>
            </w:pPr>
            <w:r>
              <w:rPr>
                <w:lang w:val="it-IT"/>
              </w:rPr>
              <w:t xml:space="preserve">    Nie</w:t>
            </w:r>
          </w:p>
        </w:tc>
      </w:tr>
      <w:tr w:rsidR="003B46D4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417A12" w:rsidRDefault="003B46D4" w:rsidP="003B46D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Meno di una volta alla settimana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417A12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3B46D4" w:rsidRDefault="003B46D4" w:rsidP="003B46D4">
            <w:pPr>
              <w:ind w:left="317" w:hanging="317"/>
            </w:pPr>
            <w:r w:rsidRPr="003B46D4">
              <w:t xml:space="preserve">    Seltener als</w:t>
            </w:r>
            <w:r>
              <w:t xml:space="preserve">  </w:t>
            </w:r>
            <w:r w:rsidRPr="003B46D4">
              <w:t>ein Mal pro Woche</w:t>
            </w:r>
          </w:p>
        </w:tc>
      </w:tr>
      <w:tr w:rsidR="003B46D4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3B46D4" w:rsidRDefault="003B46D4" w:rsidP="003B46D4">
            <w:pPr>
              <w:pStyle w:val="Listenabsatz"/>
              <w:jc w:val="both"/>
              <w:rPr>
                <w:lang w:val="it-IT"/>
              </w:rPr>
            </w:pPr>
            <w:r w:rsidRPr="003B46D4">
              <w:rPr>
                <w:lang w:val="it-IT"/>
              </w:rPr>
              <w:t>Da 1 volta a settimana a 1 volta in 24 ore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3B46D4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3B46D4" w:rsidRDefault="003B46D4" w:rsidP="003753EE">
            <w:pPr>
              <w:ind w:left="317" w:hanging="317"/>
            </w:pPr>
            <w:r>
              <w:t xml:space="preserve">    </w:t>
            </w:r>
            <w:r w:rsidRPr="003B46D4">
              <w:t>Von ein Mal pro Woche bis ein Mal am Tag</w:t>
            </w:r>
          </w:p>
        </w:tc>
      </w:tr>
      <w:tr w:rsidR="003B46D4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3B46D4" w:rsidRDefault="003B46D4" w:rsidP="003B46D4">
            <w:pPr>
              <w:pStyle w:val="Listenabsatz"/>
              <w:jc w:val="both"/>
              <w:rPr>
                <w:lang w:val="it-IT"/>
              </w:rPr>
            </w:pPr>
            <w:r w:rsidRPr="003B46D4">
              <w:rPr>
                <w:lang w:val="it-IT"/>
              </w:rPr>
              <w:t>Più di una volta al d</w:t>
            </w:r>
            <w:r>
              <w:rPr>
                <w:lang w:val="it-IT"/>
              </w:rPr>
              <w:t>íe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3B46D4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3B46D4" w:rsidRDefault="003B46D4" w:rsidP="003753EE">
            <w:pPr>
              <w:ind w:left="317" w:hanging="317"/>
            </w:pPr>
            <w:r w:rsidRPr="003B46D4">
              <w:t xml:space="preserve">    Häufiger als</w:t>
            </w:r>
            <w:r>
              <w:t xml:space="preserve"> e</w:t>
            </w:r>
            <w:r w:rsidRPr="003B46D4">
              <w:t>in Mal am Tag</w:t>
            </w:r>
          </w:p>
        </w:tc>
      </w:tr>
      <w:tr w:rsidR="003B46D4" w:rsidRPr="003B46D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6D4" w:rsidRPr="003B46D4" w:rsidRDefault="003B46D4" w:rsidP="003B46D4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46D4" w:rsidRPr="003B46D4" w:rsidRDefault="003B46D4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6D4" w:rsidRPr="003B46D4" w:rsidRDefault="003B46D4" w:rsidP="003753EE">
            <w:pPr>
              <w:ind w:left="317" w:hanging="317"/>
            </w:pPr>
          </w:p>
        </w:tc>
      </w:tr>
      <w:tr w:rsidR="00417A12" w:rsidRPr="00417A12" w:rsidTr="0091294D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3B5CC8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shd w:val="clear" w:color="auto" w:fill="BFBFBF" w:themeFill="background1" w:themeFillShade="BF"/>
                <w:lang w:val="it-IT"/>
              </w:rPr>
            </w:pPr>
            <w:r w:rsidRPr="003B5CC8">
              <w:rPr>
                <w:shd w:val="clear" w:color="auto" w:fill="BFBFBF" w:themeFill="background1" w:themeFillShade="BF"/>
                <w:lang w:val="it-IT"/>
              </w:rPr>
              <w:t>PRENVENZIONE DELLE PIAGHE E IMMOBILIZZAZIONE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3B5CC8" w:rsidRDefault="006B20BA" w:rsidP="003753EE">
            <w:pPr>
              <w:ind w:left="317" w:hanging="317"/>
              <w:rPr>
                <w:shd w:val="clear" w:color="auto" w:fill="BFBFBF" w:themeFill="background1" w:themeFillShade="BF"/>
                <w:lang w:val="it-IT"/>
              </w:rPr>
            </w:pPr>
            <w:r w:rsidRPr="003B5CC8">
              <w:rPr>
                <w:shd w:val="clear" w:color="auto" w:fill="BFBFBF" w:themeFill="background1" w:themeFillShade="BF"/>
                <w:lang w:val="it-IT"/>
              </w:rPr>
              <w:t>10. DEKUBITUSPRÄVENTION UND IMMOBILISIERUNG</w:t>
            </w:r>
          </w:p>
        </w:tc>
      </w:tr>
      <w:tr w:rsidR="003B46D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Default="003B46D4" w:rsidP="003B46D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Non necessaria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417A12" w:rsidRDefault="003B46D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6B20BA" w:rsidRDefault="003B46D4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Nicht notwendig</w:t>
            </w:r>
          </w:p>
        </w:tc>
      </w:tr>
      <w:tr w:rsidR="003B46D4" w:rsidRPr="00F044B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Default="00F044BE" w:rsidP="003B46D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Meno di una volta nelle 24 ore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417A12" w:rsidRDefault="00F044BE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F044BE" w:rsidRDefault="00F044BE" w:rsidP="006B20BA">
            <w:r>
              <w:t xml:space="preserve">    Seltener als ein M</w:t>
            </w:r>
            <w:r w:rsidRPr="00F044BE">
              <w:t>al am Tag</w:t>
            </w:r>
          </w:p>
        </w:tc>
      </w:tr>
      <w:tr w:rsidR="003B46D4" w:rsidRPr="00F044B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F044BE" w:rsidRDefault="00F044BE" w:rsidP="00F044BE">
            <w:pPr>
              <w:pStyle w:val="Listenabsatz"/>
              <w:jc w:val="both"/>
              <w:rPr>
                <w:lang w:val="it-IT"/>
              </w:rPr>
            </w:pPr>
            <w:r w:rsidRPr="00F044BE">
              <w:rPr>
                <w:lang w:val="it-IT"/>
              </w:rPr>
              <w:t>Più di una volta nelle 24 ore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F044BE" w:rsidRDefault="00F044BE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F044BE" w:rsidRDefault="00F044BE" w:rsidP="006B20BA">
            <w:r>
              <w:t xml:space="preserve">    Häufiger als ein Mal am Tag</w:t>
            </w:r>
          </w:p>
        </w:tc>
      </w:tr>
      <w:tr w:rsidR="003B46D4" w:rsidRPr="00F044B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B46D4" w:rsidRPr="00F044BE" w:rsidRDefault="00F044BE" w:rsidP="00F044BE">
            <w:pPr>
              <w:pStyle w:val="Listenabsatz"/>
              <w:jc w:val="both"/>
              <w:rPr>
                <w:lang w:val="it-IT"/>
              </w:rPr>
            </w:pPr>
            <w:r w:rsidRPr="00F044BE">
              <w:rPr>
                <w:lang w:val="it-IT"/>
              </w:rPr>
              <w:t>Prevenzione intensiva e cambi posturali frequenti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6D4" w:rsidRPr="00F044BE" w:rsidRDefault="00F044BE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B46D4" w:rsidRPr="00F044BE" w:rsidRDefault="00F044BE" w:rsidP="006B20BA">
            <w:r w:rsidRPr="00F044BE">
              <w:t xml:space="preserve">    Intensive Prävention und häufiges Umlagern</w:t>
            </w:r>
          </w:p>
        </w:tc>
      </w:tr>
      <w:tr w:rsidR="003B46D4" w:rsidRPr="00F044B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6D4" w:rsidRPr="00F044BE" w:rsidRDefault="003B46D4" w:rsidP="00F044BE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46D4" w:rsidRPr="00F044BE" w:rsidRDefault="003B46D4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6D4" w:rsidRPr="00F044BE" w:rsidRDefault="003B46D4" w:rsidP="006B20BA"/>
        </w:tc>
      </w:tr>
      <w:tr w:rsidR="00417A12" w:rsidRPr="00417A12" w:rsidTr="0091294D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3B5CC8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shd w:val="clear" w:color="auto" w:fill="BFBFBF" w:themeFill="background1" w:themeFillShade="BF"/>
                <w:lang w:val="it-IT"/>
              </w:rPr>
            </w:pPr>
            <w:r w:rsidRPr="003B5CC8">
              <w:rPr>
                <w:shd w:val="clear" w:color="auto" w:fill="BFBFBF" w:themeFill="background1" w:themeFillShade="BF"/>
                <w:lang w:val="it-IT"/>
              </w:rPr>
              <w:t>CONTROLLI DEI PARAMETRI VITALI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11.</w:t>
            </w:r>
            <w:r>
              <w:rPr>
                <w:lang w:val="it-IT"/>
              </w:rPr>
              <w:t xml:space="preserve"> </w:t>
            </w:r>
            <w:r w:rsidRPr="003B5CC8">
              <w:rPr>
                <w:shd w:val="clear" w:color="auto" w:fill="BFBFBF" w:themeFill="background1" w:themeFillShade="BF"/>
                <w:lang w:val="it-IT"/>
              </w:rPr>
              <w:t>VITALZEICHENKONTROLLE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F044BE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Raramente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Selten</w:t>
            </w:r>
          </w:p>
        </w:tc>
      </w:tr>
      <w:tr w:rsidR="00147EEF" w:rsidRPr="00147EEF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F044BE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Non più di una volta alla settimana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147EEF" w:rsidRDefault="00147EEF" w:rsidP="00147EEF">
            <w:r>
              <w:t xml:space="preserve">    </w:t>
            </w:r>
            <w:r w:rsidRPr="00147EEF">
              <w:t>Nicht mehr als</w:t>
            </w:r>
            <w:r>
              <w:t xml:space="preserve"> </w:t>
            </w:r>
            <w:r w:rsidRPr="00147EEF">
              <w:t>ein Mal pro Woche</w:t>
            </w:r>
          </w:p>
        </w:tc>
      </w:tr>
      <w:tr w:rsidR="00147EEF" w:rsidRPr="00147EEF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Pr="00147EEF" w:rsidRDefault="00147EEF" w:rsidP="00F044BE">
            <w:pPr>
              <w:pStyle w:val="Listenabsatz"/>
              <w:jc w:val="both"/>
              <w:rPr>
                <w:lang w:val="it-IT"/>
              </w:rPr>
            </w:pPr>
            <w:r w:rsidRPr="00147EEF">
              <w:rPr>
                <w:lang w:val="it-IT"/>
              </w:rPr>
              <w:t>Da una volta a settimana ad una in 24 ore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147EEF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147EEF" w:rsidRDefault="00147EEF" w:rsidP="006B20BA">
            <w:r>
              <w:t xml:space="preserve">    </w:t>
            </w:r>
            <w:r w:rsidRPr="00147EEF">
              <w:t>Von ein Mal pro Woche bis ein Mal am Tag</w:t>
            </w:r>
          </w:p>
        </w:tc>
      </w:tr>
      <w:tr w:rsidR="00147EEF" w:rsidRPr="00147EEF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Pr="00147EEF" w:rsidRDefault="00147EEF" w:rsidP="00F044BE">
            <w:pPr>
              <w:pStyle w:val="Listenabsatz"/>
              <w:jc w:val="both"/>
            </w:pPr>
            <w:r>
              <w:t>Piú volte nelle 24 ore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147EEF" w:rsidRDefault="00147EEF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147EEF" w:rsidRDefault="00147EEF" w:rsidP="006B20BA">
            <w:r>
              <w:t xml:space="preserve">    Mehrere Male am Tag</w:t>
            </w:r>
          </w:p>
        </w:tc>
      </w:tr>
      <w:tr w:rsidR="00F044BE" w:rsidRPr="00147EEF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4BE" w:rsidRPr="00147EEF" w:rsidRDefault="00F044BE" w:rsidP="00F044BE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44BE" w:rsidRPr="00147EEF" w:rsidRDefault="00F044BE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4BE" w:rsidRPr="00147EEF" w:rsidRDefault="00F044BE" w:rsidP="006B20BA"/>
        </w:tc>
      </w:tr>
      <w:tr w:rsidR="00417A12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SOMMINISTRAZIONE DI TERAPIE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12.</w:t>
            </w:r>
            <w:r>
              <w:rPr>
                <w:lang w:val="it-IT"/>
              </w:rPr>
              <w:t xml:space="preserve"> THERAPIEVERABREICHUNG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Nessuna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Keine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Senza particolare sorveglianza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Ohne besondere Überwachung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Con sorveglianza sull’ assunzione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Mit Überwachung der Einnahme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Infusioni, sonde, medicazioni ecc.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  <w:r>
              <w:rPr>
                <w:lang w:val="it-IT"/>
              </w:rPr>
              <w:t xml:space="preserve">    Infusionen, Sonden, Verbände usw.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7EEF" w:rsidRPr="006B20BA" w:rsidRDefault="00147EEF" w:rsidP="006B20BA">
            <w:pPr>
              <w:rPr>
                <w:lang w:val="it-IT"/>
              </w:rPr>
            </w:pPr>
          </w:p>
        </w:tc>
      </w:tr>
      <w:tr w:rsidR="00417A12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FISIOTERAPIA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6B20BA" w:rsidRDefault="006B20BA" w:rsidP="006B20BA">
            <w:pPr>
              <w:rPr>
                <w:lang w:val="it-IT"/>
              </w:rPr>
            </w:pPr>
            <w:r w:rsidRPr="006B20BA">
              <w:rPr>
                <w:lang w:val="it-IT"/>
              </w:rPr>
              <w:t>13.</w:t>
            </w:r>
            <w:r>
              <w:rPr>
                <w:lang w:val="it-IT"/>
              </w:rPr>
              <w:t xml:space="preserve"> </w:t>
            </w:r>
            <w:r w:rsidR="00856FAF">
              <w:rPr>
                <w:lang w:val="it-IT"/>
              </w:rPr>
              <w:t>BEWEGUNGSTHERAPIE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Nessuna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856FAF" w:rsidRDefault="00147EEF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Keine</w:t>
            </w:r>
          </w:p>
        </w:tc>
      </w:tr>
      <w:tr w:rsidR="00147EEF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 mantenimento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856FAF" w:rsidRDefault="00147EEF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Allgemeine Erhaltungstherapie</w:t>
            </w:r>
          </w:p>
        </w:tc>
      </w:tr>
      <w:tr w:rsidR="00147EEF" w:rsidRPr="00417A12" w:rsidTr="00EB318E">
        <w:trPr>
          <w:trHeight w:val="171"/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Trattamento episodico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856FAF" w:rsidRDefault="00147EEF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Zeitweilige Bewegungstherapie</w:t>
            </w:r>
          </w:p>
        </w:tc>
      </w:tr>
      <w:tr w:rsidR="00147EEF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Trattamento intensivo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EEF" w:rsidRPr="00856FAF" w:rsidRDefault="00147EEF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Intensive Bewegungstherapie</w:t>
            </w:r>
          </w:p>
        </w:tc>
      </w:tr>
      <w:tr w:rsidR="00D566A5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6A5" w:rsidRDefault="00D566A5" w:rsidP="00147EEF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66A5" w:rsidRDefault="00D566A5" w:rsidP="00EF2DD6">
            <w:pPr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6A5" w:rsidRDefault="00D566A5" w:rsidP="00856FAF">
            <w:pPr>
              <w:rPr>
                <w:lang w:val="it-IT"/>
              </w:rPr>
            </w:pPr>
          </w:p>
        </w:tc>
      </w:tr>
      <w:tr w:rsidR="00147EEF" w:rsidRPr="00417A12" w:rsidTr="00D566A5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7EEF" w:rsidRDefault="00147EEF" w:rsidP="00147EEF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7EEF" w:rsidRPr="00417A12" w:rsidRDefault="00147EEF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7EEF" w:rsidRPr="00856FAF" w:rsidRDefault="00147EEF" w:rsidP="00856FAF">
            <w:pPr>
              <w:rPr>
                <w:lang w:val="it-IT"/>
              </w:rPr>
            </w:pPr>
          </w:p>
        </w:tc>
      </w:tr>
      <w:tr w:rsidR="00DD0250" w:rsidRPr="00417A12" w:rsidTr="00DD0250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250" w:rsidRDefault="00DD0250" w:rsidP="00147EEF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250" w:rsidRPr="00417A12" w:rsidRDefault="00DD0250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250" w:rsidRPr="00856FAF" w:rsidRDefault="00DD0250" w:rsidP="00856FAF">
            <w:pPr>
              <w:rPr>
                <w:lang w:val="it-IT"/>
              </w:rPr>
            </w:pPr>
          </w:p>
        </w:tc>
      </w:tr>
      <w:tr w:rsidR="00417A12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VISTA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856FAF" w:rsidRDefault="00856FAF" w:rsidP="00856FAF">
            <w:pPr>
              <w:rPr>
                <w:lang w:val="it-IT"/>
              </w:rPr>
            </w:pPr>
            <w:r w:rsidRPr="00856FAF">
              <w:rPr>
                <w:lang w:val="it-IT"/>
              </w:rPr>
              <w:t>14.</w:t>
            </w:r>
            <w:r>
              <w:rPr>
                <w:lang w:val="it-IT"/>
              </w:rPr>
              <w:t xml:space="preserve"> SEHVERMÖGEN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6319DC" w:rsidP="006319DC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Discreta che permette la lettura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6319DC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Default="006319DC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Sieht, lesen ist möglich</w:t>
            </w:r>
          </w:p>
        </w:tc>
      </w:tr>
      <w:tr w:rsidR="006319DC" w:rsidRPr="006319DC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6319DC" w:rsidP="006319DC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Indebolita da impedire la lettura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6319DC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Pr="006319DC" w:rsidRDefault="006319DC" w:rsidP="007524FE">
            <w:r w:rsidRPr="006319DC">
              <w:t xml:space="preserve">    Reduziert, lesen ist nicht möglich</w:t>
            </w:r>
          </w:p>
        </w:tc>
      </w:tr>
      <w:tr w:rsidR="006319DC" w:rsidRPr="006319DC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Pr="006319DC" w:rsidRDefault="006319DC" w:rsidP="006319DC">
            <w:pPr>
              <w:pStyle w:val="Listenabsatz"/>
              <w:jc w:val="both"/>
              <w:rPr>
                <w:lang w:val="it-IT"/>
              </w:rPr>
            </w:pPr>
            <w:r w:rsidRPr="006319DC">
              <w:rPr>
                <w:lang w:val="it-IT"/>
              </w:rPr>
              <w:t>Difettosa da compromettere la vita quotidiana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6319DC" w:rsidRDefault="006319DC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Pr="006319DC" w:rsidRDefault="006319DC" w:rsidP="006319DC">
            <w:pPr>
              <w:ind w:left="176" w:hanging="176"/>
            </w:pPr>
            <w:r w:rsidRPr="006319DC">
              <w:t xml:space="preserve">    Stark reduziert mit Beeinträchtigung des Lebens</w:t>
            </w:r>
          </w:p>
        </w:tc>
      </w:tr>
      <w:tr w:rsidR="006319DC" w:rsidRPr="006319DC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Pr="006319DC" w:rsidRDefault="00092510" w:rsidP="006319DC">
            <w:pPr>
              <w:pStyle w:val="Listenabsatz"/>
              <w:jc w:val="both"/>
            </w:pPr>
            <w:r>
              <w:t>Cieco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6319DC" w:rsidRDefault="006319DC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Pr="006319DC" w:rsidRDefault="006319DC" w:rsidP="007524FE">
            <w:r>
              <w:t xml:space="preserve">    Blind</w:t>
            </w:r>
          </w:p>
        </w:tc>
      </w:tr>
      <w:tr w:rsidR="006319DC" w:rsidRPr="006319DC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19DC" w:rsidRPr="006319DC" w:rsidRDefault="006319DC" w:rsidP="006319DC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319DC" w:rsidRPr="006319DC" w:rsidRDefault="006319DC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19DC" w:rsidRPr="006319DC" w:rsidRDefault="006319DC" w:rsidP="007524FE"/>
        </w:tc>
      </w:tr>
      <w:tr w:rsidR="00417A12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417A12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UDITO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417A12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>15.</w:t>
            </w:r>
            <w:r w:rsidR="00856FAF">
              <w:rPr>
                <w:lang w:val="it-IT"/>
              </w:rPr>
              <w:t xml:space="preserve"> HÖREN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327034" w:rsidP="00B23552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32703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Default="00327034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327034" w:rsidP="0032703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Richiede di parlare a voce alta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32703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Default="00327034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</w:t>
            </w:r>
            <w:r w:rsidR="001E1983">
              <w:rPr>
                <w:lang w:val="it-IT"/>
              </w:rPr>
              <w:t>Verlangt lautes Sprechen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1E1983" w:rsidP="001E1983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Pessimo</w:t>
            </w:r>
            <w:r w:rsidR="003A5648">
              <w:rPr>
                <w:lang w:val="it-IT"/>
              </w:rPr>
              <w:t xml:space="preserve"> (malgrado la protesi)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1E1983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</w:t>
            </w:r>
            <w:r w:rsidR="001E1983">
              <w:rPr>
                <w:lang w:val="it-IT"/>
              </w:rPr>
              <w:t>S</w:t>
            </w:r>
            <w:r>
              <w:rPr>
                <w:lang w:val="it-IT"/>
              </w:rPr>
              <w:t>ehr schlecht (trotz Prothese)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319DC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Sordo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DC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319DC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Taub</w:t>
            </w:r>
          </w:p>
        </w:tc>
      </w:tr>
      <w:tr w:rsidR="006319DC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19DC" w:rsidRDefault="006319DC" w:rsidP="003A5648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319DC" w:rsidRPr="00417A12" w:rsidRDefault="006319DC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19DC" w:rsidRDefault="006319DC" w:rsidP="007524FE">
            <w:pPr>
              <w:rPr>
                <w:lang w:val="it-IT"/>
              </w:rPr>
            </w:pPr>
          </w:p>
        </w:tc>
      </w:tr>
      <w:tr w:rsidR="00417A12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CAPACITÁ DI PAROLA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7A12" w:rsidRPr="00417A12" w:rsidRDefault="00417A12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417A12" w:rsidRPr="00417A12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>16.</w:t>
            </w:r>
            <w:r w:rsidR="00856FAF">
              <w:rPr>
                <w:lang w:val="it-IT"/>
              </w:rPr>
              <w:t xml:space="preserve"> SPRECHEN</w:t>
            </w:r>
          </w:p>
        </w:tc>
      </w:tr>
      <w:tr w:rsidR="003A5648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</w:t>
            </w:r>
          </w:p>
        </w:tc>
      </w:tr>
      <w:tr w:rsidR="003A5648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Lento e incespicante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Langsam und umständlich</w:t>
            </w:r>
          </w:p>
        </w:tc>
      </w:tr>
      <w:tr w:rsidR="003A5648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Difficile da comprendere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Schwer verständlich</w:t>
            </w:r>
          </w:p>
        </w:tc>
      </w:tr>
      <w:tr w:rsidR="003A5648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Assente o incomprensibile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Default="003A5648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Fehlend oder unverständlich</w:t>
            </w:r>
          </w:p>
        </w:tc>
      </w:tr>
      <w:tr w:rsidR="003A5648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5648" w:rsidRDefault="003A5648" w:rsidP="007524FE">
            <w:pPr>
              <w:rPr>
                <w:lang w:val="it-IT"/>
              </w:rPr>
            </w:pPr>
          </w:p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ORIENTAMENTO NEL TEMPO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417A12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>17.</w:t>
            </w:r>
            <w:r w:rsidR="00856FAF">
              <w:rPr>
                <w:lang w:val="it-IT"/>
              </w:rPr>
              <w:t xml:space="preserve"> ZEITLICHE ORIENTIERUNG</w:t>
            </w:r>
          </w:p>
        </w:tc>
      </w:tr>
      <w:tr w:rsidR="003A5648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Pr="003753EE" w:rsidRDefault="003A5648" w:rsidP="00856FAF">
            <w:r>
              <w:t xml:space="preserve">    Normal</w:t>
            </w:r>
          </w:p>
        </w:tc>
      </w:tr>
      <w:tr w:rsidR="003A5648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Saltuariamente disorientato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Pr="003753EE" w:rsidRDefault="003A5648" w:rsidP="00856FAF">
            <w:r>
              <w:t xml:space="preserve">    Phasenweise desorientiert</w:t>
            </w:r>
          </w:p>
        </w:tc>
      </w:tr>
      <w:tr w:rsidR="003A5648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Orientato solo in rapp. all’ orario dei pasti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Pr="003A5648" w:rsidRDefault="003A5648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Nur bezüglich Essenszeiten orientiert</w:t>
            </w:r>
          </w:p>
        </w:tc>
      </w:tr>
      <w:tr w:rsidR="003A5648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648" w:rsidRDefault="003A5648" w:rsidP="003A564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Totalmente disorientato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A5648" w:rsidRPr="003A5648" w:rsidRDefault="00E17BC0" w:rsidP="00856FAF">
            <w:pPr>
              <w:rPr>
                <w:lang w:val="it-IT"/>
              </w:rPr>
            </w:pPr>
            <w:r>
              <w:rPr>
                <w:lang w:val="it-IT"/>
              </w:rPr>
              <w:t xml:space="preserve">    Dauernd desorientiert</w:t>
            </w:r>
          </w:p>
        </w:tc>
      </w:tr>
      <w:tr w:rsidR="003A5648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5648" w:rsidRDefault="003A5648" w:rsidP="00E17BC0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A5648" w:rsidRPr="00417A12" w:rsidRDefault="003A5648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5648" w:rsidRPr="003A5648" w:rsidRDefault="003A5648" w:rsidP="00856FAF">
            <w:pPr>
              <w:rPr>
                <w:lang w:val="it-IT"/>
              </w:rPr>
            </w:pPr>
          </w:p>
        </w:tc>
      </w:tr>
      <w:tr w:rsidR="007524FE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ORIENTAMENTO NELLO SPAZIO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A5648" w:rsidRDefault="003753EE" w:rsidP="00856FAF">
            <w:pPr>
              <w:rPr>
                <w:lang w:val="it-IT"/>
              </w:rPr>
            </w:pPr>
            <w:r w:rsidRPr="003A5648">
              <w:rPr>
                <w:lang w:val="it-IT"/>
              </w:rPr>
              <w:t>18.</w:t>
            </w:r>
            <w:r w:rsidR="00856FAF" w:rsidRPr="003A5648">
              <w:rPr>
                <w:lang w:val="it-IT"/>
              </w:rPr>
              <w:t xml:space="preserve"> ÖRTLICHE ORIENTIERUNG</w:t>
            </w:r>
          </w:p>
        </w:tc>
      </w:tr>
      <w:tr w:rsidR="00E17BC0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E17BC0" w:rsidP="00E17BC0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E17BC0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3A5648" w:rsidRDefault="00E17BC0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</w:t>
            </w:r>
          </w:p>
        </w:tc>
      </w:tr>
      <w:tr w:rsidR="00E17BC0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E17BC0" w:rsidP="00E17BC0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Saltuariamente disorientato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E17BC0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3A5648" w:rsidRDefault="00E17BC0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Phasenweise desorientiert</w:t>
            </w:r>
          </w:p>
        </w:tc>
      </w:tr>
      <w:tr w:rsidR="00E17BC0" w:rsidRPr="00E17BC0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E17BC0" w:rsidP="00E17BC0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Disorientato, ma trova la sua stanza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E17BC0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E17BC0" w:rsidRDefault="00E17BC0" w:rsidP="007524FE">
            <w:r w:rsidRPr="00E17BC0">
              <w:t xml:space="preserve">    Desorientiert, findet aber sein Zimmer</w:t>
            </w:r>
          </w:p>
        </w:tc>
      </w:tr>
      <w:tr w:rsidR="00E17BC0" w:rsidRPr="00E17BC0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E17BC0" w:rsidRDefault="00E17BC0" w:rsidP="00E17BC0">
            <w:pPr>
              <w:pStyle w:val="Listenabsatz"/>
              <w:jc w:val="both"/>
            </w:pPr>
            <w:r>
              <w:t>Disorientato completamente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E17BC0" w:rsidRDefault="00E17BC0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E17BC0" w:rsidRDefault="00E17BC0" w:rsidP="007524FE">
            <w:r>
              <w:t xml:space="preserve">    Dauernd desorientiert</w:t>
            </w:r>
          </w:p>
        </w:tc>
      </w:tr>
      <w:tr w:rsidR="00E17BC0" w:rsidRPr="00E17BC0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BC0" w:rsidRPr="00E17BC0" w:rsidRDefault="00E17BC0" w:rsidP="00E17BC0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17BC0" w:rsidRPr="00E17BC0" w:rsidRDefault="00E17BC0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BC0" w:rsidRPr="00E17BC0" w:rsidRDefault="00E17BC0" w:rsidP="007524FE"/>
        </w:tc>
      </w:tr>
      <w:tr w:rsidR="007524FE" w:rsidRPr="003A564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A5648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3A5648">
              <w:rPr>
                <w:lang w:val="it-IT"/>
              </w:rPr>
              <w:t>MEMORIA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3A5648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A5648" w:rsidRDefault="003753EE" w:rsidP="007524FE">
            <w:pPr>
              <w:rPr>
                <w:lang w:val="it-IT"/>
              </w:rPr>
            </w:pPr>
            <w:r w:rsidRPr="003A5648">
              <w:rPr>
                <w:lang w:val="it-IT"/>
              </w:rPr>
              <w:t>19.</w:t>
            </w:r>
            <w:r w:rsidR="00856FAF" w:rsidRPr="003A5648">
              <w:rPr>
                <w:lang w:val="it-IT"/>
              </w:rPr>
              <w:t xml:space="preserve"> GEDÄCHTNIS</w:t>
            </w:r>
          </w:p>
        </w:tc>
      </w:tr>
      <w:tr w:rsidR="00E17BC0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E17BC0" w:rsidP="00E17BC0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E17BC0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3A5648" w:rsidRDefault="00E17BC0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</w:t>
            </w:r>
          </w:p>
        </w:tc>
      </w:tr>
      <w:tr w:rsidR="00E17BC0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E17BC0" w:rsidP="00E17BC0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Soggetto a qualche amnesia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3A5648" w:rsidRDefault="00F30909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Vereinzelnte Gedächtnislücken</w:t>
            </w:r>
          </w:p>
        </w:tc>
      </w:tr>
      <w:tr w:rsidR="00E17BC0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3A5648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Persiste solo la memoria a lungo termine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3A5648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F30909" w:rsidRDefault="00F30909" w:rsidP="007524FE">
            <w:r w:rsidRPr="00F30909">
              <w:t xml:space="preserve">    Nur das Langzeitgedächtnis ist erhalten</w:t>
            </w:r>
          </w:p>
        </w:tc>
      </w:tr>
      <w:tr w:rsidR="00E17BC0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17BC0" w:rsidRPr="00F30909" w:rsidRDefault="00F30909" w:rsidP="00F30909">
            <w:pPr>
              <w:pStyle w:val="Listenabsatz"/>
              <w:jc w:val="both"/>
            </w:pPr>
            <w:r>
              <w:t>Non ricorda alcun fatto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C0" w:rsidRPr="00F30909" w:rsidRDefault="00F30909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17BC0" w:rsidRPr="00F30909" w:rsidRDefault="00F30909" w:rsidP="007524FE">
            <w:r>
              <w:t xml:space="preserve">    Erinnert sich an nichts mehr</w:t>
            </w:r>
          </w:p>
        </w:tc>
      </w:tr>
      <w:tr w:rsidR="00E17BC0" w:rsidRPr="00F30909" w:rsidTr="00204CE9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BC0" w:rsidRPr="00F30909" w:rsidRDefault="00E17BC0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17BC0" w:rsidRPr="00F30909" w:rsidRDefault="00E17BC0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BC0" w:rsidRPr="00F30909" w:rsidRDefault="00E17BC0" w:rsidP="007524FE"/>
        </w:tc>
      </w:tr>
      <w:tr w:rsidR="007524FE" w:rsidRPr="003753EE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A5648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 w:rsidRPr="003A5648">
              <w:rPr>
                <w:lang w:val="it-IT"/>
              </w:rPr>
              <w:t>RELAZIONI CON L’AMBIENTE ESTERNO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3A5648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753EE" w:rsidRDefault="003753EE" w:rsidP="007524FE">
            <w:r w:rsidRPr="003A5648">
              <w:rPr>
                <w:lang w:val="it-IT"/>
              </w:rPr>
              <w:t>20.</w:t>
            </w:r>
            <w:r w:rsidR="00856FAF" w:rsidRPr="003A5648">
              <w:rPr>
                <w:lang w:val="it-IT"/>
              </w:rPr>
              <w:t xml:space="preserve"> </w:t>
            </w:r>
            <w:r w:rsidR="00856FAF" w:rsidRPr="003753EE">
              <w:t>BEZIEHUNGEN ZUR UMGEBUNG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3753EE" w:rsidRDefault="00F30909" w:rsidP="00F30909">
            <w:pPr>
              <w:pStyle w:val="Listenabsatz"/>
              <w:jc w:val="both"/>
            </w:pPr>
            <w:r>
              <w:t>Benefiche e frequenti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3753EE" w:rsidRDefault="00F30909" w:rsidP="002D2980">
            <w:pPr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F30909" w:rsidP="007524FE">
            <w:r>
              <w:t xml:space="preserve">    Intensiv und häufig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3753EE" w:rsidRDefault="00F30909" w:rsidP="00F30909">
            <w:pPr>
              <w:pStyle w:val="Listenabsatz"/>
              <w:jc w:val="both"/>
            </w:pPr>
            <w:r>
              <w:t>Rare ma benefiche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3753EE" w:rsidRDefault="00F30909" w:rsidP="002D2980">
            <w:pPr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F30909" w:rsidP="007524FE">
            <w:r>
              <w:t xml:space="preserve">    Selten, aber vorteilhaft</w:t>
            </w:r>
          </w:p>
        </w:tc>
      </w:tr>
      <w:tr w:rsidR="00F30909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3753EE" w:rsidRDefault="00F30909" w:rsidP="00F30909">
            <w:pPr>
              <w:pStyle w:val="Listenabsatz"/>
              <w:jc w:val="both"/>
            </w:pPr>
            <w:r>
              <w:t>Rare ma non nenefiche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3753EE" w:rsidRDefault="00F30909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F30909" w:rsidP="007524FE">
            <w:r>
              <w:t xml:space="preserve">    Selten, aber ohne Nutzen</w:t>
            </w:r>
          </w:p>
        </w:tc>
      </w:tr>
      <w:tr w:rsidR="00F30909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3753EE" w:rsidRDefault="00F30909" w:rsidP="00F30909">
            <w:pPr>
              <w:pStyle w:val="Listenabsatz"/>
              <w:jc w:val="both"/>
            </w:pPr>
            <w:r>
              <w:t>Assenti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3753EE" w:rsidRDefault="00F30909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F30909" w:rsidP="007524FE">
            <w:r>
              <w:t xml:space="preserve">    Fehlend</w:t>
            </w:r>
          </w:p>
        </w:tc>
      </w:tr>
      <w:tr w:rsidR="00EB318E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Default="00EB318E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B318E" w:rsidRDefault="00EB318E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Default="00EB318E" w:rsidP="007524FE"/>
        </w:tc>
      </w:tr>
      <w:tr w:rsidR="00EB318E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Default="00EB318E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Default="00EB318E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18E" w:rsidRDefault="00EB318E" w:rsidP="007524FE"/>
        </w:tc>
      </w:tr>
      <w:tr w:rsidR="006221E7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Default="006221E7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Default="006221E7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E7" w:rsidRDefault="006221E7" w:rsidP="007524FE"/>
        </w:tc>
      </w:tr>
      <w:tr w:rsidR="008A3960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7524FE"/>
        </w:tc>
      </w:tr>
      <w:tr w:rsidR="008A3960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7524FE"/>
        </w:tc>
      </w:tr>
      <w:tr w:rsidR="008A3960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EF2DD6">
            <w:pPr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3960" w:rsidRDefault="008A3960" w:rsidP="007524FE"/>
        </w:tc>
      </w:tr>
      <w:tr w:rsidR="00D566A5" w:rsidRPr="00417A12" w:rsidTr="00EB318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6A5" w:rsidRDefault="00D566A5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6A5" w:rsidRDefault="00D566A5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6A5" w:rsidRDefault="00D566A5" w:rsidP="007524FE"/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753E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</w:pPr>
            <w:r w:rsidRPr="003753EE">
              <w:t>ATTIVITÁ E DISTRAZIONI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3753EE" w:rsidRDefault="007524FE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417A12" w:rsidRDefault="003753EE" w:rsidP="007524FE">
            <w:pPr>
              <w:rPr>
                <w:lang w:val="it-IT"/>
              </w:rPr>
            </w:pPr>
            <w:r>
              <w:t>21.</w:t>
            </w:r>
            <w:r w:rsidRPr="003753EE">
              <w:t>TÄTIGKEITE</w:t>
            </w:r>
            <w:r>
              <w:rPr>
                <w:lang w:val="it-IT"/>
              </w:rPr>
              <w:t>N UND ZEITVERTREIB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Spontanee e facili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F30909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Spontan und gerne</w:t>
            </w:r>
          </w:p>
        </w:tc>
      </w:tr>
      <w:tr w:rsidR="00F30909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Solo se proposte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F30909" w:rsidRDefault="00F30909" w:rsidP="007524FE">
            <w:r w:rsidRPr="00F30909">
              <w:t xml:space="preserve">    Nur, wenn sie angeboten werden</w:t>
            </w:r>
          </w:p>
        </w:tc>
      </w:tr>
      <w:tr w:rsidR="00F30909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F30909" w:rsidRDefault="00F30909" w:rsidP="00F30909">
            <w:pPr>
              <w:pStyle w:val="Listenabsatz"/>
              <w:jc w:val="both"/>
            </w:pPr>
            <w:r>
              <w:t xml:space="preserve"> Difficile anche con aiuto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F30909" w:rsidRDefault="00F30909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F30909" w:rsidRDefault="00F30909" w:rsidP="007524FE">
            <w:r>
              <w:t xml:space="preserve">    Beschwerlich, auch mit Hilfe</w:t>
            </w:r>
          </w:p>
        </w:tc>
      </w:tr>
      <w:tr w:rsidR="00F30909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F30909" w:rsidRDefault="00F30909" w:rsidP="00F30909">
            <w:pPr>
              <w:pStyle w:val="Listenabsatz"/>
              <w:jc w:val="both"/>
            </w:pPr>
            <w:r>
              <w:t xml:space="preserve">Nessuna attivitá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F30909" w:rsidRDefault="00F30909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F30909" w:rsidRDefault="00F30909" w:rsidP="007524FE">
            <w:r>
              <w:t xml:space="preserve">    Keine Tätigkeit</w:t>
            </w:r>
          </w:p>
        </w:tc>
      </w:tr>
      <w:tr w:rsidR="00F30909" w:rsidRPr="00F30909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Pr="00F30909" w:rsidRDefault="00F30909" w:rsidP="00F30909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0909" w:rsidRPr="00F30909" w:rsidRDefault="00F30909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Pr="00F30909" w:rsidRDefault="00F30909" w:rsidP="007524FE"/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CONVERSAZIONE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417A12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>22.GESPRÄCH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 e spontanea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3753EE" w:rsidRDefault="00F30909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 und spontan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Solo se stimolata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3753EE" w:rsidRDefault="00F30909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Nur wenn angesprochen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Limitata e difficile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3753EE" w:rsidRDefault="00F30909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Begrenzt und schwerfällig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Relazioni verbali impossibili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3753EE" w:rsidRDefault="00F30909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Verbale Kommunikation unmöglich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Default="00F30909" w:rsidP="00F30909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0909" w:rsidRPr="00417A12" w:rsidRDefault="00F30909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Pr="003753EE" w:rsidRDefault="00F30909" w:rsidP="003753EE">
            <w:pPr>
              <w:rPr>
                <w:lang w:val="it-IT"/>
              </w:rPr>
            </w:pPr>
          </w:p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UMORE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753EE" w:rsidRDefault="003753EE" w:rsidP="003753EE">
            <w:pPr>
              <w:rPr>
                <w:lang w:val="it-IT"/>
              </w:rPr>
            </w:pPr>
            <w:r w:rsidRPr="003753EE">
              <w:rPr>
                <w:lang w:val="it-IT"/>
              </w:rPr>
              <w:t>23.STIMMUNG</w:t>
            </w:r>
          </w:p>
        </w:tc>
      </w:tr>
      <w:tr w:rsidR="00F30909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2D0E44" w:rsidP="00F30909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Normale e costante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2D0E4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Default="002D0E44" w:rsidP="007524FE">
            <w:pPr>
              <w:rPr>
                <w:lang w:val="it-IT"/>
              </w:rPr>
            </w:pPr>
            <w:r>
              <w:rPr>
                <w:lang w:val="it-IT"/>
              </w:rPr>
              <w:t xml:space="preserve">    Normal und konstant</w:t>
            </w:r>
          </w:p>
        </w:tc>
      </w:tr>
      <w:tr w:rsidR="00F30909" w:rsidRPr="002D0E4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Default="002D0E44" w:rsidP="002D0E44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Momenti di eccitazione o abbattimento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417A12" w:rsidRDefault="002D0E44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2D0E44" w:rsidRDefault="002D0E44" w:rsidP="002D0E44">
            <w:pPr>
              <w:ind w:left="176" w:hanging="176"/>
            </w:pPr>
            <w:r w:rsidRPr="002D0E44">
              <w:t xml:space="preserve">    Momente der Erregung oder der Niedergeschlagenheit</w:t>
            </w:r>
          </w:p>
        </w:tc>
      </w:tr>
      <w:tr w:rsidR="00F30909" w:rsidRPr="002D0E4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2D0E44" w:rsidRDefault="002D0E44" w:rsidP="002D0E44">
            <w:pPr>
              <w:pStyle w:val="Listenabsatz"/>
              <w:jc w:val="both"/>
            </w:pPr>
            <w:r>
              <w:t>Tristezza marcata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2D0E44" w:rsidRDefault="002D0E44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2D0E44" w:rsidRDefault="002D0E44" w:rsidP="007524FE">
            <w:r>
              <w:t xml:space="preserve">    Ausgeprägte Niedergeschlagenheit</w:t>
            </w:r>
          </w:p>
        </w:tc>
      </w:tr>
      <w:tr w:rsidR="00F30909" w:rsidRPr="002D0E4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0909" w:rsidRPr="002D0E44" w:rsidRDefault="002D0E44" w:rsidP="002D0E44">
            <w:pPr>
              <w:pStyle w:val="Listenabsatz"/>
              <w:jc w:val="both"/>
            </w:pPr>
            <w:r>
              <w:t>Apatia completa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909" w:rsidRPr="002D0E44" w:rsidRDefault="002D0E44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30909" w:rsidRPr="002D0E44" w:rsidRDefault="002D0E44" w:rsidP="007524FE">
            <w:r>
              <w:t xml:space="preserve">    Vollständige Apathie</w:t>
            </w:r>
          </w:p>
        </w:tc>
      </w:tr>
      <w:tr w:rsidR="00F30909" w:rsidRPr="002D0E44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Pr="002D0E44" w:rsidRDefault="00F30909" w:rsidP="002D0E44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0909" w:rsidRPr="002D0E44" w:rsidRDefault="00F30909" w:rsidP="002D2980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909" w:rsidRPr="002D0E44" w:rsidRDefault="00F30909" w:rsidP="007524FE"/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COMPORTAMENTO PERTURBATO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417A12" w:rsidRDefault="003753EE" w:rsidP="007524FE">
            <w:pPr>
              <w:rPr>
                <w:lang w:val="it-IT"/>
              </w:rPr>
            </w:pPr>
            <w:r>
              <w:rPr>
                <w:lang w:val="it-IT"/>
              </w:rPr>
              <w:t>24.GESTÖRTES, ERREGTES VERHALTEN</w:t>
            </w:r>
          </w:p>
        </w:tc>
      </w:tr>
      <w:tr w:rsidR="002D0E4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0E44" w:rsidRDefault="008276A8" w:rsidP="008276A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Mai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E44" w:rsidRPr="00417A12" w:rsidRDefault="008276A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D0E44" w:rsidRPr="003753EE" w:rsidRDefault="008276A8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Nie</w:t>
            </w:r>
          </w:p>
        </w:tc>
      </w:tr>
      <w:tr w:rsidR="002D0E4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0E44" w:rsidRDefault="008276A8" w:rsidP="008276A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Eccezionalmente o lieve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E44" w:rsidRPr="00417A12" w:rsidRDefault="008276A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D0E44" w:rsidRPr="003753EE" w:rsidRDefault="008276A8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Ausnahmsweise oder leicht</w:t>
            </w:r>
          </w:p>
        </w:tc>
      </w:tr>
      <w:tr w:rsidR="002D0E4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0E44" w:rsidRDefault="008276A8" w:rsidP="008276A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Frequentemente o grave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E44" w:rsidRPr="00417A12" w:rsidRDefault="008276A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D0E44" w:rsidRPr="003753EE" w:rsidRDefault="008276A8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Häufig oder schwer</w:t>
            </w:r>
          </w:p>
        </w:tc>
      </w:tr>
      <w:tr w:rsidR="002D0E4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0E44" w:rsidRDefault="008276A8" w:rsidP="008276A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Incontrollabile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E44" w:rsidRPr="00417A12" w:rsidRDefault="008276A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D0E44" w:rsidRPr="003753EE" w:rsidRDefault="008276A8" w:rsidP="003753EE">
            <w:pPr>
              <w:rPr>
                <w:lang w:val="it-IT"/>
              </w:rPr>
            </w:pPr>
            <w:r>
              <w:rPr>
                <w:lang w:val="it-IT"/>
              </w:rPr>
              <w:t xml:space="preserve">    Unkontrollierbar</w:t>
            </w:r>
          </w:p>
        </w:tc>
      </w:tr>
      <w:tr w:rsidR="002D0E44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0E44" w:rsidRDefault="002D0E44" w:rsidP="008276A8">
            <w:pPr>
              <w:pStyle w:val="Listenabsatz"/>
              <w:jc w:val="both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D0E44" w:rsidRPr="00417A12" w:rsidRDefault="002D0E44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0E44" w:rsidRPr="003753EE" w:rsidRDefault="002D0E44" w:rsidP="003753EE">
            <w:pPr>
              <w:rPr>
                <w:lang w:val="it-IT"/>
              </w:rPr>
            </w:pPr>
          </w:p>
        </w:tc>
      </w:tr>
      <w:tr w:rsidR="007524FE" w:rsidRPr="00417A12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Default="007524FE" w:rsidP="007524FE">
            <w:pPr>
              <w:pStyle w:val="Listenabsatz"/>
              <w:numPr>
                <w:ilvl w:val="0"/>
                <w:numId w:val="1"/>
              </w:numPr>
              <w:jc w:val="both"/>
              <w:rPr>
                <w:lang w:val="it-IT"/>
              </w:rPr>
            </w:pPr>
            <w:r>
              <w:rPr>
                <w:lang w:val="it-IT"/>
              </w:rPr>
              <w:t>ONERE/PESO PER LE PERSONE CURANTI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24FE" w:rsidRPr="00417A12" w:rsidRDefault="007524FE" w:rsidP="002D2980">
            <w:pPr>
              <w:jc w:val="center"/>
              <w:rPr>
                <w:lang w:val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524FE" w:rsidRPr="003753EE" w:rsidRDefault="003753EE" w:rsidP="003753EE">
            <w:pPr>
              <w:rPr>
                <w:lang w:val="it-IT"/>
              </w:rPr>
            </w:pPr>
            <w:r w:rsidRPr="003753EE">
              <w:rPr>
                <w:lang w:val="it-IT"/>
              </w:rPr>
              <w:t>25.</w:t>
            </w:r>
            <w:r>
              <w:rPr>
                <w:lang w:val="it-IT"/>
              </w:rPr>
              <w:t>BELASTUNG FÜR DIE BETREUENDEN</w:t>
            </w:r>
          </w:p>
        </w:tc>
      </w:tr>
      <w:tr w:rsidR="008276A8" w:rsidRPr="008276A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76A8" w:rsidRDefault="008276A8" w:rsidP="008276A8">
            <w:pPr>
              <w:pStyle w:val="Listenabsatz"/>
              <w:jc w:val="both"/>
              <w:rPr>
                <w:lang w:val="it-IT"/>
              </w:rPr>
            </w:pPr>
            <w:r>
              <w:rPr>
                <w:lang w:val="it-IT"/>
              </w:rPr>
              <w:t>Nessuno o molto poco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A8" w:rsidRPr="00417A12" w:rsidRDefault="008276A8" w:rsidP="002D298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276A8" w:rsidRPr="008276A8" w:rsidRDefault="008276A8" w:rsidP="003753EE">
            <w:r w:rsidRPr="008276A8">
              <w:t xml:space="preserve">    Keine oder sehr geringe Belastung</w:t>
            </w:r>
          </w:p>
        </w:tc>
      </w:tr>
      <w:tr w:rsidR="008276A8" w:rsidRPr="008276A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76A8" w:rsidRPr="008276A8" w:rsidRDefault="008276A8" w:rsidP="008276A8">
            <w:pPr>
              <w:pStyle w:val="Listenabsatz"/>
              <w:jc w:val="both"/>
            </w:pPr>
            <w:r>
              <w:t>Relativamente poco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A8" w:rsidRPr="008276A8" w:rsidRDefault="008276A8" w:rsidP="002D2980">
            <w:pPr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276A8" w:rsidRPr="008276A8" w:rsidRDefault="008276A8" w:rsidP="003753EE">
            <w:r>
              <w:t xml:space="preserve">    Relativ geringe Belastung</w:t>
            </w:r>
          </w:p>
        </w:tc>
      </w:tr>
      <w:tr w:rsidR="008276A8" w:rsidRPr="008276A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76A8" w:rsidRPr="008276A8" w:rsidRDefault="008276A8" w:rsidP="008276A8">
            <w:pPr>
              <w:pStyle w:val="Listenabsatz"/>
              <w:jc w:val="both"/>
            </w:pPr>
            <w:r>
              <w:t>Relativamente grande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A8" w:rsidRPr="008276A8" w:rsidRDefault="008276A8" w:rsidP="002D2980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276A8" w:rsidRPr="008276A8" w:rsidRDefault="008276A8" w:rsidP="003753EE">
            <w:r>
              <w:t xml:space="preserve">    Relativ große Belastung</w:t>
            </w:r>
          </w:p>
        </w:tc>
      </w:tr>
      <w:tr w:rsidR="008276A8" w:rsidRPr="008276A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76A8" w:rsidRPr="008276A8" w:rsidRDefault="008276A8" w:rsidP="008276A8">
            <w:pPr>
              <w:pStyle w:val="Listenabsatz"/>
              <w:jc w:val="both"/>
            </w:pPr>
            <w:r>
              <w:t>Molto grande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A8" w:rsidRPr="008276A8" w:rsidRDefault="008276A8" w:rsidP="002D2980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276A8" w:rsidRPr="008276A8" w:rsidRDefault="008276A8" w:rsidP="003753EE">
            <w:r>
              <w:t xml:space="preserve">    Sehr große Belastung</w:t>
            </w:r>
          </w:p>
        </w:tc>
      </w:tr>
      <w:tr w:rsidR="008276A8" w:rsidRPr="008276A8" w:rsidTr="00FC60CE">
        <w:trPr>
          <w:jc w:val="center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76A8" w:rsidRPr="008276A8" w:rsidRDefault="008276A8" w:rsidP="008276A8">
            <w:pPr>
              <w:pStyle w:val="Listenabsatz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276A8" w:rsidRPr="008276A8" w:rsidRDefault="008276A8"/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76A8" w:rsidRPr="008276A8" w:rsidRDefault="008276A8" w:rsidP="003753EE"/>
        </w:tc>
      </w:tr>
    </w:tbl>
    <w:p w:rsidR="00417A12" w:rsidRPr="008276A8" w:rsidRDefault="00417A12"/>
    <w:p w:rsidR="007524FE" w:rsidRDefault="00134CA0">
      <w:pPr>
        <w:rPr>
          <w:lang w:val="it-IT"/>
        </w:rPr>
      </w:pPr>
      <w:r>
        <w:rPr>
          <w:lang w:val="it-IT"/>
        </w:rPr>
        <w:t>Totale punteggio: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 __________________________________</w:t>
      </w:r>
    </w:p>
    <w:p w:rsidR="007524FE" w:rsidRDefault="007524FE">
      <w:pPr>
        <w:rPr>
          <w:lang w:val="it-IT"/>
        </w:rPr>
      </w:pPr>
    </w:p>
    <w:p w:rsidR="007524FE" w:rsidRPr="00134CA0" w:rsidRDefault="00134CA0">
      <w:r w:rsidRPr="00134CA0">
        <w:t>Data/Datum</w:t>
      </w:r>
      <w:r w:rsidRPr="00134CA0">
        <w:tab/>
      </w:r>
      <w:r>
        <w:tab/>
      </w:r>
      <w:r>
        <w:tab/>
      </w:r>
      <w:r>
        <w:tab/>
      </w:r>
      <w:r w:rsidR="007524FE" w:rsidRPr="00134CA0">
        <w:t>__________________</w:t>
      </w:r>
      <w:r>
        <w:t>__________</w:t>
      </w:r>
      <w:r w:rsidR="007524FE" w:rsidRPr="00134CA0">
        <w:t>_______</w:t>
      </w:r>
    </w:p>
    <w:p w:rsidR="007524FE" w:rsidRPr="00134CA0" w:rsidRDefault="007524FE"/>
    <w:p w:rsidR="00134CA0" w:rsidRDefault="007524FE">
      <w:r w:rsidRPr="007524FE">
        <w:t>Firma del addetto</w:t>
      </w:r>
      <w:r w:rsidR="00134CA0">
        <w:t xml:space="preserve"> </w:t>
      </w:r>
    </w:p>
    <w:p w:rsidR="007524FE" w:rsidRPr="007524FE" w:rsidRDefault="007524FE">
      <w:r w:rsidRPr="007524FE">
        <w:t xml:space="preserve">Unterschrift des Sachbearbeiters: </w:t>
      </w:r>
      <w:r w:rsidR="00134CA0">
        <w:tab/>
      </w:r>
      <w:r w:rsidRPr="007524FE">
        <w:t>_____</w:t>
      </w:r>
      <w:r w:rsidR="00134CA0">
        <w:t>______</w:t>
      </w:r>
      <w:r w:rsidRPr="007524FE">
        <w:t>_________________________</w:t>
      </w:r>
    </w:p>
    <w:sectPr w:rsidR="007524FE" w:rsidRPr="007524FE" w:rsidSect="00710F17">
      <w:headerReference w:type="default" r:id="rId8"/>
      <w:footerReference w:type="default" r:id="rId9"/>
      <w:pgSz w:w="11906" w:h="16838"/>
      <w:pgMar w:top="1783" w:right="1417" w:bottom="851" w:left="1417" w:header="708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BD3" w:rsidRDefault="00835BD3" w:rsidP="00417A12">
      <w:pPr>
        <w:spacing w:after="0" w:line="240" w:lineRule="auto"/>
      </w:pPr>
      <w:r>
        <w:separator/>
      </w:r>
    </w:p>
  </w:endnote>
  <w:endnote w:type="continuationSeparator" w:id="0">
    <w:p w:rsidR="00835BD3" w:rsidRDefault="00835BD3" w:rsidP="0041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595625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6D1D2F" w:rsidRDefault="00EF2DD6" w:rsidP="006D1D2F">
        <w:pPr>
          <w:pStyle w:val="Fuzeile"/>
          <w:rPr>
            <w:rFonts w:ascii="Calibri" w:hAnsi="Calibri" w:cs="Calibri"/>
            <w:sz w:val="16"/>
          </w:rPr>
        </w:pPr>
        <w:r>
          <w:rPr>
            <w:rFonts w:ascii="Calibri" w:hAnsi="Calibri" w:cs="Calibri"/>
            <w:sz w:val="16"/>
          </w:rPr>
          <w:t>Erstelldatum: 13.08.2018   Version: 1</w:t>
        </w:r>
        <w:r w:rsidR="006D1D2F">
          <w:rPr>
            <w:rFonts w:ascii="Calibri" w:hAnsi="Calibri" w:cs="Calibri"/>
            <w:sz w:val="16"/>
          </w:rPr>
          <w:t xml:space="preserve">  Dokumentennam</w:t>
        </w:r>
        <w:r w:rsidR="006D1D2F">
          <w:rPr>
            <w:rFonts w:ascii="Calibri" w:hAnsi="Calibri" w:cs="Calibri"/>
            <w:sz w:val="16"/>
          </w:rPr>
          <w:tab/>
          <w:t xml:space="preserve">e: </w:t>
        </w:r>
        <w:r w:rsidR="006D1D2F">
          <w:rPr>
            <w:rFonts w:ascii="Calibri" w:hAnsi="Calibri" w:cs="Calibri"/>
            <w:sz w:val="16"/>
          </w:rPr>
          <w:fldChar w:fldCharType="begin"/>
        </w:r>
        <w:r w:rsidR="006D1D2F">
          <w:rPr>
            <w:rFonts w:ascii="Calibri" w:hAnsi="Calibri" w:cs="Calibri"/>
            <w:sz w:val="16"/>
          </w:rPr>
          <w:instrText xml:space="preserve"> FILENAME \* MERGEFORMAT </w:instrText>
        </w:r>
        <w:r w:rsidR="006D1D2F">
          <w:rPr>
            <w:rFonts w:ascii="Calibri" w:hAnsi="Calibri" w:cs="Calibri"/>
            <w:sz w:val="16"/>
          </w:rPr>
          <w:fldChar w:fldCharType="separate"/>
        </w:r>
        <w:r w:rsidR="00D43A43">
          <w:rPr>
            <w:rFonts w:ascii="Calibri" w:hAnsi="Calibri" w:cs="Calibri"/>
            <w:noProof/>
            <w:sz w:val="16"/>
          </w:rPr>
          <w:t>Beurteilung Selbstständigkeitsgrad dt it</w:t>
        </w:r>
        <w:r w:rsidR="006D1D2F">
          <w:rPr>
            <w:rFonts w:ascii="Calibri" w:hAnsi="Calibri" w:cs="Calibri"/>
            <w:sz w:val="16"/>
          </w:rPr>
          <w:fldChar w:fldCharType="end"/>
        </w:r>
        <w:r w:rsidR="00D43A43">
          <w:rPr>
            <w:rFonts w:ascii="Calibri" w:hAnsi="Calibri" w:cs="Calibri"/>
            <w:sz w:val="16"/>
          </w:rPr>
          <w:t xml:space="preserve">       </w:t>
        </w:r>
        <w:r w:rsidR="00460B44">
          <w:rPr>
            <w:rFonts w:ascii="Calibri" w:hAnsi="Calibri" w:cs="Calibri"/>
            <w:sz w:val="16"/>
          </w:rPr>
          <w:t>Freigabe: VL</w:t>
        </w:r>
        <w:r>
          <w:rPr>
            <w:rFonts w:ascii="Calibri" w:hAnsi="Calibri" w:cs="Calibri"/>
            <w:sz w:val="16"/>
          </w:rPr>
          <w:t xml:space="preserve"> </w:t>
        </w:r>
        <w:r w:rsidR="006D1D2F">
          <w:rPr>
            <w:rFonts w:ascii="Calibri" w:hAnsi="Calibri" w:cs="Calibri"/>
            <w:sz w:val="16"/>
          </w:rPr>
          <w:t xml:space="preserve">  </w:t>
        </w:r>
        <w:r w:rsidR="00D43A43">
          <w:rPr>
            <w:rFonts w:ascii="Calibri" w:hAnsi="Calibri" w:cs="Calibri"/>
            <w:sz w:val="16"/>
          </w:rPr>
          <w:t xml:space="preserve">       </w:t>
        </w:r>
        <w:r w:rsidR="006D1D2F">
          <w:rPr>
            <w:rFonts w:ascii="Calibri" w:hAnsi="Calibri" w:cs="Calibri"/>
            <w:sz w:val="16"/>
          </w:rPr>
          <w:t xml:space="preserve"> Seite </w:t>
        </w:r>
        <w:r w:rsidR="006D1D2F">
          <w:rPr>
            <w:rFonts w:ascii="Calibri" w:hAnsi="Calibri" w:cs="Calibri"/>
            <w:sz w:val="16"/>
          </w:rPr>
          <w:fldChar w:fldCharType="begin"/>
        </w:r>
        <w:r w:rsidR="006D1D2F">
          <w:rPr>
            <w:rFonts w:ascii="Calibri" w:hAnsi="Calibri" w:cs="Calibri"/>
            <w:sz w:val="16"/>
          </w:rPr>
          <w:instrText xml:space="preserve"> PAGE   \* MERGEFORMAT </w:instrText>
        </w:r>
        <w:r w:rsidR="006D1D2F">
          <w:rPr>
            <w:rFonts w:ascii="Calibri" w:hAnsi="Calibri" w:cs="Calibri"/>
            <w:sz w:val="16"/>
          </w:rPr>
          <w:fldChar w:fldCharType="separate"/>
        </w:r>
        <w:r w:rsidR="00710F17">
          <w:rPr>
            <w:rFonts w:ascii="Calibri" w:hAnsi="Calibri" w:cs="Calibri"/>
            <w:noProof/>
            <w:sz w:val="16"/>
          </w:rPr>
          <w:t>3</w:t>
        </w:r>
        <w:r w:rsidR="006D1D2F">
          <w:rPr>
            <w:rFonts w:ascii="Calibri" w:hAnsi="Calibri" w:cs="Calibri"/>
            <w:sz w:val="16"/>
          </w:rPr>
          <w:fldChar w:fldCharType="end"/>
        </w:r>
      </w:p>
      <w:p w:rsidR="00F27B32" w:rsidRDefault="00710F17" w:rsidP="00BC10A7">
        <w:pPr>
          <w:pStyle w:val="Fuzeile"/>
        </w:pPr>
      </w:p>
    </w:sdtContent>
  </w:sdt>
  <w:p w:rsidR="00F27B32" w:rsidRDefault="00F27B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BD3" w:rsidRDefault="00835BD3" w:rsidP="00417A12">
      <w:pPr>
        <w:spacing w:after="0" w:line="240" w:lineRule="auto"/>
      </w:pPr>
      <w:r>
        <w:separator/>
      </w:r>
    </w:p>
  </w:footnote>
  <w:footnote w:type="continuationSeparator" w:id="0">
    <w:p w:rsidR="00835BD3" w:rsidRDefault="00835BD3" w:rsidP="00417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012" w:rsidRDefault="00710F17" w:rsidP="00285012">
    <w:pPr>
      <w:pStyle w:val="Kopfzeile"/>
      <w:jc w:val="center"/>
    </w:pPr>
    <w:r w:rsidRPr="009B7502">
      <w:rPr>
        <w:noProof/>
        <w:color w:val="595959" w:themeColor="text1" w:themeTint="A6"/>
      </w:rPr>
      <w:drawing>
        <wp:anchor distT="0" distB="0" distL="114300" distR="114300" simplePos="0" relativeHeight="251659264" behindDoc="1" locked="0" layoutInCell="1" allowOverlap="1" wp14:anchorId="06FFBDB9" wp14:editId="1C1E2558">
          <wp:simplePos x="0" y="0"/>
          <wp:positionH relativeFrom="margin">
            <wp:posOffset>0</wp:posOffset>
          </wp:positionH>
          <wp:positionV relativeFrom="paragraph">
            <wp:posOffset>-48260</wp:posOffset>
          </wp:positionV>
          <wp:extent cx="1524000" cy="551886"/>
          <wp:effectExtent l="0" t="0" r="0" b="635"/>
          <wp:wrapNone/>
          <wp:docPr id="8" name="Grafik 8" descr="C:\Users\elias.kroess\AppData\Local\Microsoft\Windows\INetCache\Content.Word\G.GUT_Martinsbrun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ias.kroess\AppData\Local\Microsoft\Windows\INetCache\Content.Word\G.GUT_Martinsbrun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012">
      <w:tab/>
      <w:t xml:space="preserve">                                               </w:t>
    </w:r>
    <w:r w:rsidR="00285012">
      <w:tab/>
    </w:r>
  </w:p>
  <w:p w:rsidR="00092510" w:rsidRDefault="00092510" w:rsidP="003519D7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0457B"/>
    <w:multiLevelType w:val="hybridMultilevel"/>
    <w:tmpl w:val="AA5651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2666D"/>
    <w:multiLevelType w:val="hybridMultilevel"/>
    <w:tmpl w:val="493C08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12"/>
    <w:rsid w:val="00092510"/>
    <w:rsid w:val="00101A6B"/>
    <w:rsid w:val="00134CA0"/>
    <w:rsid w:val="00146D73"/>
    <w:rsid w:val="00147EEF"/>
    <w:rsid w:val="001C6D41"/>
    <w:rsid w:val="001E1983"/>
    <w:rsid w:val="00204CE9"/>
    <w:rsid w:val="00285012"/>
    <w:rsid w:val="002D0E44"/>
    <w:rsid w:val="002D2980"/>
    <w:rsid w:val="00302D23"/>
    <w:rsid w:val="00327034"/>
    <w:rsid w:val="003519D7"/>
    <w:rsid w:val="003753EE"/>
    <w:rsid w:val="003A5648"/>
    <w:rsid w:val="003B08EE"/>
    <w:rsid w:val="003B46D4"/>
    <w:rsid w:val="003B5CC8"/>
    <w:rsid w:val="00417A12"/>
    <w:rsid w:val="00460B44"/>
    <w:rsid w:val="004971F3"/>
    <w:rsid w:val="004E3D23"/>
    <w:rsid w:val="0053051E"/>
    <w:rsid w:val="005B4EDD"/>
    <w:rsid w:val="006221E7"/>
    <w:rsid w:val="006319DC"/>
    <w:rsid w:val="006B20BA"/>
    <w:rsid w:val="006B6372"/>
    <w:rsid w:val="006D1D2F"/>
    <w:rsid w:val="006F3018"/>
    <w:rsid w:val="00710F17"/>
    <w:rsid w:val="007524FE"/>
    <w:rsid w:val="008276A8"/>
    <w:rsid w:val="00831DB5"/>
    <w:rsid w:val="00835BD3"/>
    <w:rsid w:val="00856FAF"/>
    <w:rsid w:val="008A3960"/>
    <w:rsid w:val="0091294D"/>
    <w:rsid w:val="009766D8"/>
    <w:rsid w:val="009E3423"/>
    <w:rsid w:val="009F5062"/>
    <w:rsid w:val="00AF55B2"/>
    <w:rsid w:val="00B23552"/>
    <w:rsid w:val="00BB5523"/>
    <w:rsid w:val="00BC10A7"/>
    <w:rsid w:val="00C91485"/>
    <w:rsid w:val="00D15D5A"/>
    <w:rsid w:val="00D333D0"/>
    <w:rsid w:val="00D43A43"/>
    <w:rsid w:val="00D566A5"/>
    <w:rsid w:val="00DD0250"/>
    <w:rsid w:val="00E17BC0"/>
    <w:rsid w:val="00E8528D"/>
    <w:rsid w:val="00EB318E"/>
    <w:rsid w:val="00EF2DD6"/>
    <w:rsid w:val="00F044BE"/>
    <w:rsid w:val="00F27B32"/>
    <w:rsid w:val="00F30909"/>
    <w:rsid w:val="00FC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3F49E6D3-4902-4931-93CE-72AE97D3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7A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17A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A12"/>
  </w:style>
  <w:style w:type="paragraph" w:styleId="Fuzeile">
    <w:name w:val="footer"/>
    <w:basedOn w:val="Standard"/>
    <w:link w:val="FuzeileZchn"/>
    <w:uiPriority w:val="99"/>
    <w:unhideWhenUsed/>
    <w:rsid w:val="00417A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7A1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A1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417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17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F37A-CAA2-4B31-BC5A-99E775AB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63CA363E</Template>
  <TotalTime>0</TotalTime>
  <Pages>4</Pages>
  <Words>978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 Lunger</dc:creator>
  <cp:lastModifiedBy>Elias Kröss</cp:lastModifiedBy>
  <cp:revision>8</cp:revision>
  <cp:lastPrinted>2017-10-26T12:21:00Z</cp:lastPrinted>
  <dcterms:created xsi:type="dcterms:W3CDTF">2017-11-13T09:27:00Z</dcterms:created>
  <dcterms:modified xsi:type="dcterms:W3CDTF">2019-11-26T14:37:00Z</dcterms:modified>
</cp:coreProperties>
</file>